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CB8" w:rsidRPr="00A44C4D" w:rsidRDefault="00235CB8" w:rsidP="0065177C">
      <w:pPr>
        <w:spacing w:after="0" w:line="240" w:lineRule="auto"/>
        <w:jc w:val="center"/>
        <w:outlineLvl w:val="0"/>
        <w:rPr>
          <w:rFonts w:ascii="Times New Roman" w:hAnsi="Times New Roman"/>
          <w:sz w:val="24"/>
          <w:szCs w:val="24"/>
          <w:lang w:val="ru-RU" w:eastAsia="ru-RU"/>
        </w:rPr>
      </w:pPr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 xml:space="preserve">Анкета  </w:t>
      </w:r>
      <w:proofErr w:type="spellStart"/>
      <w:r w:rsidRPr="00A44C4D">
        <w:rPr>
          <w:rFonts w:ascii="Arial" w:hAnsi="Arial" w:cs="Arial"/>
          <w:b/>
          <w:bCs/>
          <w:color w:val="333333"/>
          <w:sz w:val="32"/>
          <w:szCs w:val="32"/>
          <w:lang w:val="ru-RU" w:eastAsia="ru-RU"/>
        </w:rPr>
        <w:t>об’єкту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36"/>
        <w:gridCol w:w="3596"/>
        <w:gridCol w:w="5453"/>
      </w:tblGrid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ІБ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енергоменеджеру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071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Кавалеров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іктор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Сергійович</w:t>
            </w:r>
            <w:proofErr w:type="spellEnd"/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Посада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071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Завідувач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 w:eastAsia="ru-RU"/>
              </w:rPr>
              <w:t>господарства</w:t>
            </w:r>
            <w:proofErr w:type="spellEnd"/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23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 w:eastAsia="ru-RU"/>
              </w:rPr>
              <w:t>bd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-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 w:eastAsia="ru-RU"/>
              </w:rPr>
              <w:t>zdrav</w:t>
            </w:r>
            <w:proofErr w:type="spellEnd"/>
            <w:r w:rsidRPr="00D45901">
              <w:rPr>
                <w:rFonts w:ascii="Arial" w:hAnsi="Arial" w:cs="Arial"/>
                <w:color w:val="000000"/>
                <w:sz w:val="20"/>
                <w:szCs w:val="20"/>
                <w:lang w:val="ru-RU" w:eastAsia="ru-RU"/>
              </w:rPr>
              <w:t xml:space="preserve">@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  <w:lang w:val="en-US" w:eastAsia="ru-RU"/>
              </w:rPr>
              <w:t>ukr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  <w:lang w:eastAsia="ru-RU"/>
              </w:rPr>
              <w:t>.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 w:eastAsia="ru-RU"/>
              </w:rPr>
              <w:t>net</w:t>
            </w:r>
          </w:p>
        </w:tc>
      </w:tr>
      <w:tr w:rsidR="00235CB8" w:rsidRPr="005C1D5E" w:rsidTr="0019659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мобільний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телефон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>04849 2-22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-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80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; 0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96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274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10- 6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2. 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DE67E9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Повна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назва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згідно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з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>установчими</w:t>
            </w:r>
            <w:proofErr w:type="spellEnd"/>
            <w:r w:rsidRPr="00A44C4D">
              <w:rPr>
                <w:rFonts w:ascii="Arial" w:hAnsi="Arial" w:cs="Arial"/>
                <w:color w:val="000000"/>
                <w:lang w:val="ru-RU" w:eastAsia="ru-RU"/>
              </w:rPr>
              <w:t xml:space="preserve"> документами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Default="00235CB8" w:rsidP="00A44C4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Приміщення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 ФАП (2015-2018роки)</w:t>
            </w:r>
          </w:p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>АЗПСМ №3</w:t>
            </w:r>
            <w:proofErr w:type="gramStart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Б</w:t>
            </w:r>
            <w:proofErr w:type="gramEnd"/>
            <w:r>
              <w:rPr>
                <w:rFonts w:ascii="Arial" w:hAnsi="Arial" w:cs="Arial"/>
                <w:color w:val="808080"/>
                <w:lang w:val="ru-RU" w:eastAsia="ru-RU"/>
              </w:rPr>
              <w:t>ілгород-Дністровського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ЦПМСД(2019р.)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Фото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( </w:t>
            </w:r>
            <w:proofErr w:type="gramEnd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 xml:space="preserve">при </w:t>
            </w:r>
            <w:proofErr w:type="spellStart"/>
            <w:r w:rsidRPr="00A44C4D">
              <w:rPr>
                <w:rFonts w:ascii="Arial" w:hAnsi="Arial" w:cs="Arial"/>
                <w:color w:val="FF0000"/>
                <w:lang w:val="ru-RU" w:eastAsia="ru-RU"/>
              </w:rPr>
              <w:t>наявності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65177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Власник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>
              <w:rPr>
                <w:rFonts w:ascii="Arial" w:hAnsi="Arial" w:cs="Arial"/>
                <w:color w:val="808080"/>
                <w:lang w:val="ru-RU" w:eastAsia="ru-RU"/>
              </w:rPr>
              <w:t>Б</w:t>
            </w:r>
            <w:proofErr w:type="gramEnd"/>
            <w:r>
              <w:rPr>
                <w:rFonts w:ascii="Arial" w:hAnsi="Arial" w:cs="Arial"/>
                <w:color w:val="808080"/>
                <w:lang w:val="ru-RU" w:eastAsia="ru-RU"/>
              </w:rPr>
              <w:t>ілгород-Дністровська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міська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рада 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побудови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259AB" w:rsidRDefault="00235CB8" w:rsidP="00A44C4D">
            <w:pPr>
              <w:spacing w:line="240" w:lineRule="auto"/>
              <w:rPr>
                <w:rFonts w:ascii="Arial" w:hAnsi="Arial" w:cs="Arial"/>
                <w:color w:val="808080"/>
                <w:szCs w:val="24"/>
                <w:lang w:val="ru-RU" w:eastAsia="ru-RU"/>
              </w:rPr>
            </w:pPr>
            <w:r w:rsidRPr="00A259AB">
              <w:rPr>
                <w:rFonts w:ascii="Arial" w:hAnsi="Arial" w:cs="Arial"/>
                <w:color w:val="808080"/>
                <w:lang w:val="ru-RU" w:eastAsia="ru-RU"/>
              </w:rPr>
              <w:t>19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47р.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Адреса та №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об’єкту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м.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Білгород-Дністровський</w:t>
            </w:r>
            <w:proofErr w:type="spellEnd"/>
            <w:proofErr w:type="gramStart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,</w:t>
            </w:r>
            <w:proofErr w:type="gram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вул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Кишинівська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буд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227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Етажність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>1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65177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Категорія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Default="00235CB8" w:rsidP="00B47AC0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Діагностичне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відділення</w:t>
            </w:r>
            <w:proofErr w:type="spellEnd"/>
          </w:p>
          <w:p w:rsidR="00235CB8" w:rsidRPr="009D0A79" w:rsidRDefault="00235CB8" w:rsidP="00B47AC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амбулаторія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>)</w:t>
            </w:r>
          </w:p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041F74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>66.</w:t>
            </w:r>
            <w:r w:rsidR="00235CB8">
              <w:rPr>
                <w:rFonts w:ascii="Arial" w:hAnsi="Arial" w:cs="Arial"/>
                <w:color w:val="808080"/>
                <w:lang w:val="ru-RU" w:eastAsia="ru-RU"/>
              </w:rPr>
              <w:t>6</w:t>
            </w:r>
            <w:r w:rsidR="00235CB8" w:rsidRPr="00A44C4D">
              <w:rPr>
                <w:rFonts w:ascii="Arial" w:hAnsi="Arial" w:cs="Arial"/>
                <w:color w:val="808080"/>
                <w:lang w:val="ru-RU" w:eastAsia="ru-RU"/>
              </w:rPr>
              <w:t>м</w:t>
            </w:r>
            <w:proofErr w:type="gramStart"/>
            <w:r w:rsidR="00235CB8" w:rsidRPr="00A44C4D">
              <w:rPr>
                <w:rFonts w:ascii="Arial" w:hAnsi="Arial" w:cs="Arial"/>
                <w:color w:val="808080"/>
                <w:lang w:val="ru-RU" w:eastAsia="ru-RU"/>
              </w:rPr>
              <w:t>2</w:t>
            </w:r>
            <w:proofErr w:type="gramEnd"/>
            <w:r w:rsidR="00235CB8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10.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65177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Загальний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об’є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м</w:t>
            </w:r>
            <w:proofErr w:type="spellEnd"/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   </w:t>
            </w:r>
            <w:r w:rsidR="00041F74">
              <w:rPr>
                <w:rFonts w:ascii="Arial" w:hAnsi="Arial" w:cs="Arial"/>
                <w:color w:val="808080"/>
                <w:lang w:val="ru-RU" w:eastAsia="ru-RU"/>
              </w:rPr>
              <w:t>199.8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м3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11.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65177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площа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Default="00041F74" w:rsidP="00A44C4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не опалюэ</w:t>
            </w:r>
            <w:r w:rsidR="00235CB8">
              <w:rPr>
                <w:rFonts w:ascii="Arial" w:hAnsi="Arial" w:cs="Arial"/>
                <w:color w:val="808080"/>
                <w:lang w:val="ru-RU" w:eastAsia="ru-RU"/>
              </w:rPr>
              <w:t>ться</w:t>
            </w:r>
          </w:p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12.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65177C" w:rsidRDefault="00235CB8" w:rsidP="0065177C">
            <w:pPr>
              <w:spacing w:line="240" w:lineRule="auto"/>
              <w:rPr>
                <w:rFonts w:ascii="Arial" w:hAnsi="Arial" w:cs="Arial"/>
                <w:color w:val="FF0000"/>
                <w:lang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Опалювальний</w:t>
            </w:r>
            <w:r w:rsidRPr="00041F74">
              <w:rPr>
                <w:rFonts w:ascii="Arial" w:hAnsi="Arial" w:cs="Arial"/>
                <w:color w:val="333333"/>
                <w:lang w:eastAsia="ru-RU"/>
              </w:rPr>
              <w:t xml:space="preserve"> об’є</w:t>
            </w:r>
            <w:proofErr w:type="gramStart"/>
            <w:r w:rsidRPr="00041F74">
              <w:rPr>
                <w:rFonts w:ascii="Arial" w:hAnsi="Arial" w:cs="Arial"/>
                <w:color w:val="333333"/>
                <w:lang w:eastAsia="ru-RU"/>
              </w:rPr>
              <w:t>м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      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м3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65177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Теплове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навантаження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65177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Кількість людей в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робочий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час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808080"/>
                <w:lang w:val="ru-RU" w:eastAsia="ru-RU"/>
              </w:rPr>
              <w:t>16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Вид опалення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, 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0000FF"/>
                <w:lang w:val="ru-RU" w:eastAsia="ru-RU"/>
              </w:rPr>
              <w:t>**</w:t>
            </w: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Найменування приладу 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іку, тип, заводський № приладу, дата встановлення або випуску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№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Ел</w:t>
            </w:r>
            <w:proofErr w:type="gramStart"/>
            <w:r>
              <w:rPr>
                <w:rFonts w:ascii="Arial" w:hAnsi="Arial" w:cs="Arial"/>
                <w:color w:val="808080"/>
                <w:lang w:val="ru-RU" w:eastAsia="ru-RU"/>
              </w:rPr>
              <w:t>.е</w:t>
            </w:r>
            <w:proofErr w:type="gramEnd"/>
            <w:r>
              <w:rPr>
                <w:rFonts w:ascii="Arial" w:hAnsi="Arial" w:cs="Arial"/>
                <w:color w:val="808080"/>
                <w:lang w:val="ru-RU" w:eastAsia="ru-RU"/>
              </w:rPr>
              <w:t>нергія- СО-ЕЕ 6706,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№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262306</w:t>
            </w:r>
            <w:r w:rsidRPr="009D0A79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201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5</w:t>
            </w:r>
            <w:r>
              <w:rPr>
                <w:rFonts w:ascii="Arial" w:hAnsi="Arial" w:cs="Arial"/>
                <w:color w:val="808080"/>
                <w:lang w:eastAsia="ru-RU"/>
              </w:rPr>
              <w:t>р.</w:t>
            </w:r>
          </w:p>
          <w:p w:rsidR="00235CB8" w:rsidRPr="009733D5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733D5">
              <w:rPr>
                <w:rFonts w:ascii="Arial" w:hAnsi="Arial" w:cs="Arial"/>
                <w:color w:val="808080"/>
                <w:lang w:eastAsia="ru-RU"/>
              </w:rPr>
              <w:t xml:space="preserve">Хол.вода- </w:t>
            </w:r>
            <w:r>
              <w:rPr>
                <w:rFonts w:ascii="Arial" w:hAnsi="Arial" w:cs="Arial"/>
                <w:color w:val="808080"/>
                <w:lang w:eastAsia="ru-RU"/>
              </w:rPr>
              <w:t>КВ-1,5 № 010695 ,2014</w:t>
            </w:r>
            <w:r w:rsidRPr="009733D5">
              <w:rPr>
                <w:rFonts w:ascii="Arial" w:hAnsi="Arial" w:cs="Arial"/>
                <w:color w:val="808080"/>
                <w:lang w:eastAsia="ru-RU"/>
              </w:rPr>
              <w:t>р</w:t>
            </w: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>17.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65177C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Перевідний коефіцієнт приладу </w:t>
            </w:r>
            <w:proofErr w:type="gram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обл</w:t>
            </w:r>
            <w:proofErr w:type="gram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іку (за наявності)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</w:tr>
      <w:tr w:rsidR="00235CB8" w:rsidRPr="005C1D5E" w:rsidTr="00196594">
        <w:trPr>
          <w:trHeight w:val="48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65177C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t>18</w:t>
            </w:r>
            <w:r w:rsidR="00235CB8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Постачальники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ресурсів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(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найменування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, телефон,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електронна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пошта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Хол</w:t>
            </w:r>
            <w:proofErr w:type="gram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.в</w:t>
            </w:r>
            <w:proofErr w:type="gram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ода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КП «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Білгород-Дністровськводоканал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»,</w:t>
            </w:r>
          </w:p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 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Ел</w:t>
            </w:r>
            <w:proofErr w:type="gram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.е</w:t>
            </w:r>
            <w:proofErr w:type="gram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нергія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-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АТ»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Одесаобленерго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>»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Білгород-Дністровський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РЕМ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…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ТОВ «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Одеська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обласна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енергопостачальна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компанія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>»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…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Білгород-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lastRenderedPageBreak/>
              <w:t>Дністровський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підрозділ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…..</w:t>
            </w:r>
          </w:p>
        </w:tc>
      </w:tr>
      <w:tr w:rsidR="00235CB8" w:rsidRPr="005C1D5E" w:rsidTr="00196594">
        <w:trPr>
          <w:trHeight w:val="17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65177C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>
              <w:rPr>
                <w:rFonts w:ascii="Arial" w:hAnsi="Arial" w:cs="Arial"/>
                <w:color w:val="333333"/>
                <w:lang w:val="ru-RU" w:eastAsia="ru-RU"/>
              </w:rPr>
              <w:lastRenderedPageBreak/>
              <w:t>18</w:t>
            </w:r>
            <w:r w:rsidR="00235CB8" w:rsidRPr="00A44C4D">
              <w:rPr>
                <w:rFonts w:ascii="Arial" w:hAnsi="Arial" w:cs="Arial"/>
                <w:color w:val="333333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Тариф на </w:t>
            </w:r>
            <w:proofErr w:type="spellStart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>кожний</w:t>
            </w:r>
            <w:proofErr w:type="spellEnd"/>
            <w:r w:rsidRPr="00A44C4D">
              <w:rPr>
                <w:rFonts w:ascii="Arial" w:hAnsi="Arial" w:cs="Arial"/>
                <w:color w:val="333333"/>
                <w:lang w:val="ru-RU" w:eastAsia="ru-RU"/>
              </w:rPr>
              <w:t xml:space="preserve"> тип ресурсу</w:t>
            </w:r>
          </w:p>
          <w:p w:rsidR="00235CB8" w:rsidRPr="00A44C4D" w:rsidRDefault="00235CB8" w:rsidP="00A44C4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235CB8" w:rsidRDefault="00235CB8" w:rsidP="009964B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Холодна вода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(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середній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тариф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водопостачання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та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водовідведення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>)</w:t>
            </w:r>
            <w:proofErr w:type="gramStart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:</w:t>
            </w:r>
            <w:proofErr w:type="gramEnd"/>
          </w:p>
          <w:p w:rsidR="00235CB8" w:rsidRDefault="00235CB8" w:rsidP="009964B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5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5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13,64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</w:t>
            </w:r>
          </w:p>
          <w:p w:rsidR="00235CB8" w:rsidRDefault="00235CB8" w:rsidP="009964B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6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6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18,34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</w:p>
          <w:p w:rsidR="00235CB8" w:rsidRPr="00A44C4D" w:rsidRDefault="00235CB8" w:rsidP="009964B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7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7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18,42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</w:p>
          <w:p w:rsidR="00235CB8" w:rsidRPr="00A44C4D" w:rsidRDefault="00235CB8" w:rsidP="009964B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8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8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22,49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</w:p>
          <w:p w:rsidR="00235CB8" w:rsidRPr="00A44C4D" w:rsidRDefault="00235CB8" w:rsidP="009964B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9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07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9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32,46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</w:p>
          <w:p w:rsidR="00235CB8" w:rsidRDefault="00235CB8" w:rsidP="009964B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Електрична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енергія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тариф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з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урахуванням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реактивної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ru-RU" w:eastAsia="ru-RU"/>
              </w:rPr>
              <w:t>енергії</w:t>
            </w:r>
            <w:proofErr w:type="spellEnd"/>
            <w:proofErr w:type="gramStart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:</w:t>
            </w:r>
            <w:proofErr w:type="gramEnd"/>
          </w:p>
          <w:p w:rsidR="00235CB8" w:rsidRDefault="00235CB8" w:rsidP="009964B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5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5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1,7753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</w:t>
            </w:r>
          </w:p>
          <w:p w:rsidR="00235CB8" w:rsidRDefault="00235CB8" w:rsidP="009964BD">
            <w:pPr>
              <w:spacing w:line="240" w:lineRule="auto"/>
              <w:rPr>
                <w:rFonts w:ascii="Arial" w:hAnsi="Arial" w:cs="Arial"/>
                <w:color w:val="808080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6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6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2,1744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  <w:r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</w:p>
          <w:p w:rsidR="00235CB8" w:rsidRPr="00A44C4D" w:rsidRDefault="00235CB8" w:rsidP="009964B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7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7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2,3634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</w:p>
          <w:p w:rsidR="00235CB8" w:rsidRPr="00A44C4D" w:rsidRDefault="00235CB8" w:rsidP="009964B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8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12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8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2,5885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</w:p>
          <w:p w:rsidR="00235CB8" w:rsidRPr="00A44C4D" w:rsidRDefault="00235CB8" w:rsidP="009964B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01.01.1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9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- 31.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07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>.1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 xml:space="preserve">9 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-   </w:t>
            </w:r>
            <w:r>
              <w:rPr>
                <w:rFonts w:ascii="Arial" w:hAnsi="Arial" w:cs="Arial"/>
                <w:color w:val="808080"/>
                <w:lang w:val="ru-RU" w:eastAsia="ru-RU"/>
              </w:rPr>
              <w:t>2,9294</w:t>
            </w:r>
            <w:r w:rsidRPr="00A44C4D">
              <w:rPr>
                <w:rFonts w:ascii="Arial" w:hAnsi="Arial" w:cs="Arial"/>
                <w:color w:val="808080"/>
                <w:lang w:val="ru-RU" w:eastAsia="ru-RU"/>
              </w:rPr>
              <w:t xml:space="preserve"> </w:t>
            </w:r>
            <w:proofErr w:type="spellStart"/>
            <w:r w:rsidRPr="00A44C4D">
              <w:rPr>
                <w:rFonts w:ascii="Arial" w:hAnsi="Arial" w:cs="Arial"/>
                <w:color w:val="808080"/>
                <w:lang w:val="ru-RU" w:eastAsia="ru-RU"/>
              </w:rPr>
              <w:t>грн</w:t>
            </w:r>
            <w:proofErr w:type="spellEnd"/>
          </w:p>
        </w:tc>
      </w:tr>
    </w:tbl>
    <w:p w:rsidR="00235CB8" w:rsidRDefault="00235CB8"/>
    <w:sectPr w:rsidR="00235CB8" w:rsidSect="001A34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11BC"/>
    <w:rsid w:val="00041F74"/>
    <w:rsid w:val="00053481"/>
    <w:rsid w:val="00085939"/>
    <w:rsid w:val="000B7D93"/>
    <w:rsid w:val="000F658C"/>
    <w:rsid w:val="00114663"/>
    <w:rsid w:val="001247D5"/>
    <w:rsid w:val="00183C54"/>
    <w:rsid w:val="00196594"/>
    <w:rsid w:val="001A3421"/>
    <w:rsid w:val="00230897"/>
    <w:rsid w:val="00235CB8"/>
    <w:rsid w:val="00263AAA"/>
    <w:rsid w:val="0027174A"/>
    <w:rsid w:val="002A091D"/>
    <w:rsid w:val="002E1AAF"/>
    <w:rsid w:val="00393B17"/>
    <w:rsid w:val="003C2681"/>
    <w:rsid w:val="00447641"/>
    <w:rsid w:val="004539D2"/>
    <w:rsid w:val="004D6919"/>
    <w:rsid w:val="00543B19"/>
    <w:rsid w:val="00595121"/>
    <w:rsid w:val="005C1D5E"/>
    <w:rsid w:val="0065177C"/>
    <w:rsid w:val="00673E2E"/>
    <w:rsid w:val="006A7EA7"/>
    <w:rsid w:val="006C55A9"/>
    <w:rsid w:val="006D1630"/>
    <w:rsid w:val="00711A33"/>
    <w:rsid w:val="007924F1"/>
    <w:rsid w:val="007A2446"/>
    <w:rsid w:val="00822B24"/>
    <w:rsid w:val="00834CB7"/>
    <w:rsid w:val="0084171A"/>
    <w:rsid w:val="008425E3"/>
    <w:rsid w:val="00892896"/>
    <w:rsid w:val="008A3B86"/>
    <w:rsid w:val="00952A95"/>
    <w:rsid w:val="00967EB8"/>
    <w:rsid w:val="009733D5"/>
    <w:rsid w:val="009964BD"/>
    <w:rsid w:val="009A4CEB"/>
    <w:rsid w:val="009D0A79"/>
    <w:rsid w:val="009E5364"/>
    <w:rsid w:val="00A07183"/>
    <w:rsid w:val="00A259AB"/>
    <w:rsid w:val="00A44C4D"/>
    <w:rsid w:val="00A747CB"/>
    <w:rsid w:val="00A8313A"/>
    <w:rsid w:val="00AF7F47"/>
    <w:rsid w:val="00B06C81"/>
    <w:rsid w:val="00B075CA"/>
    <w:rsid w:val="00B11D4B"/>
    <w:rsid w:val="00B35902"/>
    <w:rsid w:val="00B47AC0"/>
    <w:rsid w:val="00B47E27"/>
    <w:rsid w:val="00BA0626"/>
    <w:rsid w:val="00C02E92"/>
    <w:rsid w:val="00C309AD"/>
    <w:rsid w:val="00C5000C"/>
    <w:rsid w:val="00C7199F"/>
    <w:rsid w:val="00C737A7"/>
    <w:rsid w:val="00CB40ED"/>
    <w:rsid w:val="00CB7DE1"/>
    <w:rsid w:val="00CD0167"/>
    <w:rsid w:val="00D0315E"/>
    <w:rsid w:val="00D45901"/>
    <w:rsid w:val="00D87BB8"/>
    <w:rsid w:val="00DB27CC"/>
    <w:rsid w:val="00DD75CD"/>
    <w:rsid w:val="00DE67E9"/>
    <w:rsid w:val="00E3146F"/>
    <w:rsid w:val="00E47EDC"/>
    <w:rsid w:val="00EA5592"/>
    <w:rsid w:val="00EE61E9"/>
    <w:rsid w:val="00EF09AA"/>
    <w:rsid w:val="00EF52EF"/>
    <w:rsid w:val="00F42B84"/>
    <w:rsid w:val="00F46622"/>
    <w:rsid w:val="00F57827"/>
    <w:rsid w:val="00F57D0D"/>
    <w:rsid w:val="00F77C32"/>
    <w:rsid w:val="00F8167F"/>
    <w:rsid w:val="00F87A23"/>
    <w:rsid w:val="00F911BC"/>
    <w:rsid w:val="00FE7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21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44C4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apple-tab-span">
    <w:name w:val="apple-tab-span"/>
    <w:basedOn w:val="a0"/>
    <w:uiPriority w:val="99"/>
    <w:rsid w:val="00A44C4D"/>
    <w:rPr>
      <w:rFonts w:cs="Times New Roman"/>
    </w:rPr>
  </w:style>
  <w:style w:type="paragraph" w:styleId="a4">
    <w:name w:val="Document Map"/>
    <w:basedOn w:val="a"/>
    <w:link w:val="a5"/>
    <w:uiPriority w:val="99"/>
    <w:semiHidden/>
    <w:rsid w:val="00A747CB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5">
    <w:name w:val="Схема документа Знак"/>
    <w:basedOn w:val="a0"/>
    <w:link w:val="a4"/>
    <w:uiPriority w:val="99"/>
    <w:semiHidden/>
    <w:locked/>
    <w:rsid w:val="002E1AAF"/>
    <w:rPr>
      <w:rFonts w:ascii="Times New Roman" w:hAnsi="Times New Roman" w:cs="Times New Roman"/>
      <w:sz w:val="2"/>
      <w:lang w:val="uk-UA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887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87680">
          <w:marLeft w:val="-45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&#1056;&#1040;&#1041;&#1054;&#1058;&#1040;\&#1057;&#1052;&#1040;&#1056;&#1058;%20&#1069;&#1053;&#1045;&#1056;&#1044;&#1046;&#1048;\&#1040;IC\&#1072;&#1085;&#1082;&#1077;&#1090;&#1072;%20&#1086;&#1073;&#1098;&#1077;&#1090;&#1072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анкета объета</Template>
  <TotalTime>465</TotalTime>
  <Pages>2</Pages>
  <Words>1173</Words>
  <Characters>669</Characters>
  <Application>Microsoft Office Word</Application>
  <DocSecurity>0</DocSecurity>
  <Lines>5</Lines>
  <Paragraphs>3</Paragraphs>
  <ScaleCrop>false</ScaleCrop>
  <Company>Ispolkom</Company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Michalich</dc:creator>
  <cp:keywords/>
  <dc:description/>
  <cp:lastModifiedBy>USER</cp:lastModifiedBy>
  <cp:revision>35</cp:revision>
  <cp:lastPrinted>2019-07-24T17:47:00Z</cp:lastPrinted>
  <dcterms:created xsi:type="dcterms:W3CDTF">2019-06-26T10:31:00Z</dcterms:created>
  <dcterms:modified xsi:type="dcterms:W3CDTF">2020-10-16T07:02:00Z</dcterms:modified>
</cp:coreProperties>
</file>