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CAD" w:rsidRPr="00A44C4D" w:rsidRDefault="00F14CAD" w:rsidP="00A8677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407"/>
        <w:gridCol w:w="3642"/>
      </w:tblGrid>
      <w:tr w:rsidR="00F14CAD" w:rsidRPr="006C13E2" w:rsidTr="00A874BB">
        <w:trPr>
          <w:trHeight w:val="3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Іщенко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ітлана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Михайлівна</w:t>
            </w:r>
            <w:proofErr w:type="spellEnd"/>
          </w:p>
        </w:tc>
      </w:tr>
      <w:tr w:rsidR="00F14CAD" w:rsidRPr="006C13E2" w:rsidTr="00A874BB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F14CAD" w:rsidRPr="006C13E2" w:rsidTr="00A874BB">
        <w:trPr>
          <w:trHeight w:val="2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BD7484" w:rsidRDefault="009E6246" w:rsidP="00EF4B14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F14CAD" w:rsidRPr="00BD7484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bdschool3@ukr.net</w:t>
              </w:r>
            </w:hyperlink>
          </w:p>
        </w:tc>
      </w:tr>
      <w:tr w:rsidR="00F14CAD" w:rsidRPr="006C13E2" w:rsidTr="00A44C4D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EF4B14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2-25-15</w:t>
            </w:r>
          </w:p>
        </w:tc>
      </w:tr>
      <w:tr w:rsidR="00F14CAD" w:rsidRPr="006C13E2" w:rsidTr="00A874BB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874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Загальноосвітня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школа І-ІІІ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ступенів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№3</w:t>
            </w:r>
          </w:p>
        </w:tc>
      </w:tr>
      <w:tr w:rsidR="00F14CAD" w:rsidRPr="006C13E2" w:rsidTr="00A874BB">
        <w:trPr>
          <w:trHeight w:val="25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( </w:t>
            </w:r>
            <w:proofErr w:type="gramEnd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 xml:space="preserve">при </w:t>
            </w:r>
            <w:proofErr w:type="spellStart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>наявності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</w:p>
        </w:tc>
      </w:tr>
      <w:tr w:rsidR="00F14CAD" w:rsidRPr="006C13E2" w:rsidTr="00A874BB">
        <w:trPr>
          <w:trHeight w:val="2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балансоутримувач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м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</w:p>
        </w:tc>
      </w:tr>
      <w:tr w:rsidR="00F14CAD" w:rsidRPr="006C13E2" w:rsidTr="00A874BB">
        <w:trPr>
          <w:trHeight w:val="28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1977</w:t>
            </w:r>
          </w:p>
        </w:tc>
      </w:tr>
      <w:tr w:rsidR="00F14CAD" w:rsidRPr="006C13E2" w:rsidTr="00A874BB">
        <w:trPr>
          <w:trHeight w:val="4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. Франка,9/11</w:t>
            </w:r>
          </w:p>
        </w:tc>
      </w:tr>
      <w:tr w:rsidR="00F14CAD" w:rsidRPr="006C13E2" w:rsidTr="00237C94">
        <w:trPr>
          <w:trHeight w:val="2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F14CAD" w:rsidRPr="006C13E2" w:rsidTr="00A874BB">
        <w:trPr>
          <w:trHeight w:val="1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Загальноосвітня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школа</w:t>
            </w:r>
          </w:p>
        </w:tc>
      </w:tr>
      <w:tr w:rsidR="00F14CAD" w:rsidRPr="006C13E2" w:rsidTr="00A874BB">
        <w:trPr>
          <w:trHeight w:val="2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r w:rsidR="00084C96">
              <w:rPr>
                <w:rFonts w:ascii="Arial" w:hAnsi="Arial" w:cs="Arial"/>
                <w:lang w:val="ru-RU" w:eastAsia="ru-RU"/>
              </w:rPr>
              <w:t>5596.</w:t>
            </w:r>
            <w:r>
              <w:rPr>
                <w:rFonts w:ascii="Arial" w:hAnsi="Arial" w:cs="Arial"/>
                <w:lang w:val="ru-RU" w:eastAsia="ru-RU"/>
              </w:rPr>
              <w:t xml:space="preserve">5 </w:t>
            </w:r>
            <w:r w:rsidRPr="00316D1E">
              <w:rPr>
                <w:rFonts w:ascii="Arial" w:hAnsi="Arial" w:cs="Arial"/>
                <w:lang w:val="ru-RU" w:eastAsia="ru-RU"/>
              </w:rPr>
              <w:t>м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2</w:t>
            </w:r>
            <w:proofErr w:type="gramEnd"/>
          </w:p>
        </w:tc>
      </w:tr>
      <w:tr w:rsidR="00F14CAD" w:rsidRPr="006C13E2" w:rsidTr="00A874BB">
        <w:trPr>
          <w:trHeight w:val="1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084C96" w:rsidP="00316D1E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16789.</w:t>
            </w:r>
            <w:r w:rsidR="00F14CAD">
              <w:rPr>
                <w:rFonts w:ascii="Arial CYR" w:hAnsi="Arial CYR" w:cs="Arial CYR"/>
                <w:sz w:val="20"/>
                <w:szCs w:val="20"/>
              </w:rPr>
              <w:t xml:space="preserve">5 </w:t>
            </w:r>
            <w:r w:rsidR="00F14CAD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F14CAD" w:rsidRPr="006C13E2" w:rsidTr="00A874BB">
        <w:trPr>
          <w:trHeight w:val="24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084C96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5596.</w:t>
            </w:r>
            <w:r w:rsidR="00F14CAD">
              <w:rPr>
                <w:rFonts w:ascii="Arial" w:hAnsi="Arial" w:cs="Arial"/>
                <w:lang w:val="ru-RU" w:eastAsia="ru-RU"/>
              </w:rPr>
              <w:t xml:space="preserve">5 </w:t>
            </w:r>
            <w:r w:rsidR="00F14CAD" w:rsidRPr="00316D1E">
              <w:rPr>
                <w:rFonts w:ascii="Arial" w:hAnsi="Arial" w:cs="Arial"/>
                <w:lang w:val="ru-RU" w:eastAsia="ru-RU"/>
              </w:rPr>
              <w:t>м</w:t>
            </w:r>
            <w:proofErr w:type="gramStart"/>
            <w:r w:rsidR="00F14CAD" w:rsidRPr="00316D1E">
              <w:rPr>
                <w:rFonts w:ascii="Arial" w:hAnsi="Arial" w:cs="Arial"/>
                <w:lang w:val="ru-RU" w:eastAsia="ru-RU"/>
              </w:rPr>
              <w:t>2</w:t>
            </w:r>
            <w:proofErr w:type="gramEnd"/>
          </w:p>
        </w:tc>
      </w:tr>
      <w:tr w:rsidR="00F14CAD" w:rsidRPr="006C13E2" w:rsidTr="00A874BB">
        <w:trPr>
          <w:trHeight w:val="1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084C96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16789.</w:t>
            </w:r>
            <w:r w:rsidR="00F14CAD">
              <w:rPr>
                <w:rFonts w:ascii="Arial CYR" w:hAnsi="Arial CYR" w:cs="Arial CYR"/>
                <w:sz w:val="20"/>
                <w:szCs w:val="20"/>
              </w:rPr>
              <w:t xml:space="preserve">5 </w:t>
            </w:r>
            <w:r w:rsidR="00F14CAD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F14CAD" w:rsidRPr="006C13E2" w:rsidTr="00A874BB">
        <w:trPr>
          <w:trHeight w:val="2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084C96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F14CAD">
              <w:rPr>
                <w:rFonts w:ascii="Arial" w:hAnsi="Arial" w:cs="Arial"/>
                <w:lang w:val="ru-RU" w:eastAsia="ru-RU"/>
              </w:rPr>
              <w:t xml:space="preserve">55 </w:t>
            </w:r>
            <w:r w:rsidR="00F14CAD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F14CAD">
              <w:rPr>
                <w:rFonts w:ascii="Arial" w:hAnsi="Arial" w:cs="Arial"/>
                <w:lang w:val="ru-RU" w:eastAsia="ru-RU"/>
              </w:rPr>
              <w:t>год</w:t>
            </w:r>
          </w:p>
        </w:tc>
      </w:tr>
      <w:tr w:rsidR="00F14CAD" w:rsidRPr="006C13E2" w:rsidTr="00A874BB">
        <w:trPr>
          <w:trHeight w:val="19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972</w:t>
            </w:r>
          </w:p>
        </w:tc>
      </w:tr>
      <w:tr w:rsidR="00F14CAD" w:rsidRPr="006C13E2" w:rsidTr="00A874BB">
        <w:trPr>
          <w:trHeight w:val="2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F14CAD" w:rsidRPr="006C13E2" w:rsidTr="00A874BB">
        <w:trPr>
          <w:trHeight w:val="16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Default="00F14CAD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en-US" w:eastAsia="ru-RU"/>
              </w:rPr>
              <w:t>Multical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200</w:t>
            </w:r>
            <w:r w:rsidRPr="00BD7484">
              <w:rPr>
                <w:rFonts w:ascii="Arial" w:hAnsi="Arial" w:cs="Arial"/>
                <w:lang w:val="ru-RU" w:eastAsia="ru-RU"/>
              </w:rPr>
              <w:t>3</w:t>
            </w:r>
            <w:r>
              <w:rPr>
                <w:rFonts w:ascii="Arial" w:hAnsi="Arial" w:cs="Arial"/>
                <w:lang w:val="ru-RU" w:eastAsia="ru-RU"/>
              </w:rPr>
              <w:t xml:space="preserve"> , № </w:t>
            </w:r>
            <w:r w:rsidRPr="00BD7484">
              <w:rPr>
                <w:rFonts w:ascii="Arial" w:hAnsi="Arial" w:cs="Arial"/>
                <w:lang w:val="ru-RU" w:eastAsia="ru-RU"/>
              </w:rPr>
              <w:t>4449146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                                </w:t>
            </w:r>
            <w:r>
              <w:rPr>
                <w:rFonts w:ascii="Arial" w:hAnsi="Arial" w:cs="Arial"/>
                <w:lang w:val="ru-RU" w:eastAsia="ru-RU"/>
              </w:rPr>
              <w:t xml:space="preserve">      </w:t>
            </w:r>
          </w:p>
          <w:p w:rsidR="00F14CAD" w:rsidRPr="00084C96" w:rsidRDefault="00F14CAD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</w:t>
            </w:r>
            <w:r w:rsidRPr="00BD7484">
              <w:rPr>
                <w:rFonts w:ascii="Arial" w:hAnsi="Arial" w:cs="Arial"/>
                <w:lang w:val="ru-RU" w:eastAsia="ru-RU"/>
              </w:rPr>
              <w:t>1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10</w:t>
            </w:r>
            <w:r w:rsidRPr="00084C96">
              <w:rPr>
                <w:rFonts w:ascii="Arial" w:hAnsi="Arial" w:cs="Arial"/>
                <w:lang w:val="ru-RU" w:eastAsia="ru-RU"/>
              </w:rPr>
              <w:t>59905</w:t>
            </w:r>
          </w:p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F14CAD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237C94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17</w:t>
            </w:r>
            <w:r w:rsidR="00F14CAD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ресурсів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телефон,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F14CAD" w:rsidRDefault="00F14CAD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F14CAD" w:rsidRPr="006C13E2" w:rsidTr="00237C94">
        <w:trPr>
          <w:trHeight w:val="14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237C94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18</w:t>
            </w:r>
            <w:r w:rsidR="00F14CAD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A44C4D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F14CAD" w:rsidRPr="00316D1E" w:rsidRDefault="00F14C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F14CAD" w:rsidRPr="00316D1E" w:rsidRDefault="00F14CAD" w:rsidP="00237C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/кВт*ч</w:t>
            </w:r>
          </w:p>
        </w:tc>
      </w:tr>
    </w:tbl>
    <w:p w:rsidR="00F14CAD" w:rsidRDefault="00F14CAD"/>
    <w:sectPr w:rsidR="00F14CAD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84C96"/>
    <w:rsid w:val="001A3421"/>
    <w:rsid w:val="001C06F3"/>
    <w:rsid w:val="0021535B"/>
    <w:rsid w:val="00226272"/>
    <w:rsid w:val="00237C94"/>
    <w:rsid w:val="00316D1E"/>
    <w:rsid w:val="00452BFB"/>
    <w:rsid w:val="00512B43"/>
    <w:rsid w:val="00656A7A"/>
    <w:rsid w:val="006A6D84"/>
    <w:rsid w:val="006C13E2"/>
    <w:rsid w:val="00711A33"/>
    <w:rsid w:val="007924F1"/>
    <w:rsid w:val="009829E0"/>
    <w:rsid w:val="009E6246"/>
    <w:rsid w:val="00A44C4D"/>
    <w:rsid w:val="00A86770"/>
    <w:rsid w:val="00A874BB"/>
    <w:rsid w:val="00B06C81"/>
    <w:rsid w:val="00BA0626"/>
    <w:rsid w:val="00BD7484"/>
    <w:rsid w:val="00BF150D"/>
    <w:rsid w:val="00D34FE1"/>
    <w:rsid w:val="00E33403"/>
    <w:rsid w:val="00E93E90"/>
    <w:rsid w:val="00EF4B14"/>
    <w:rsid w:val="00F14CAD"/>
    <w:rsid w:val="00F32429"/>
    <w:rsid w:val="00F57D0D"/>
    <w:rsid w:val="00F775FF"/>
    <w:rsid w:val="00F9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25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57257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257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dschool3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5</TotalTime>
  <Pages>2</Pages>
  <Words>842</Words>
  <Characters>480</Characters>
  <Application>Microsoft Office Word</Application>
  <DocSecurity>0</DocSecurity>
  <Lines>4</Lines>
  <Paragraphs>2</Paragraphs>
  <ScaleCrop>false</ScaleCrop>
  <Company>Ispolkom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3</cp:revision>
  <dcterms:created xsi:type="dcterms:W3CDTF">2020-07-06T12:49:00Z</dcterms:created>
  <dcterms:modified xsi:type="dcterms:W3CDTF">2020-08-04T05:57:00Z</dcterms:modified>
</cp:coreProperties>
</file>