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6A3" w:rsidRPr="00A44C4D" w:rsidRDefault="00A706A3" w:rsidP="00A86770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 w:rsidRPr="00A44C4D">
        <w:rPr>
          <w:rFonts w:ascii="Arial" w:hAnsi="Arial" w:cs="Arial"/>
          <w:b/>
          <w:bCs/>
          <w:color w:val="333333"/>
          <w:sz w:val="32"/>
          <w:szCs w:val="32"/>
          <w:lang w:val="ru-RU" w:eastAsia="ru-RU"/>
        </w:rPr>
        <w:t xml:space="preserve">Анкета  </w:t>
      </w:r>
      <w:proofErr w:type="spellStart"/>
      <w:r w:rsidRPr="00A44C4D">
        <w:rPr>
          <w:rFonts w:ascii="Arial" w:hAnsi="Arial" w:cs="Arial"/>
          <w:b/>
          <w:bCs/>
          <w:color w:val="333333"/>
          <w:sz w:val="32"/>
          <w:szCs w:val="32"/>
          <w:lang w:val="ru-RU" w:eastAsia="ru-RU"/>
        </w:rPr>
        <w:t>об’єкту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36"/>
        <w:gridCol w:w="5407"/>
        <w:gridCol w:w="3642"/>
      </w:tblGrid>
      <w:tr w:rsidR="00A706A3" w:rsidRPr="006C13E2" w:rsidTr="007B73AD">
        <w:trPr>
          <w:trHeight w:val="3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ІБ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енергоменеджеру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3C4E39" w:rsidRDefault="00A706A3" w:rsidP="00A44C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Крамаренко Ольга Леонідівна</w:t>
            </w:r>
          </w:p>
        </w:tc>
      </w:tr>
      <w:tr w:rsidR="00A706A3" w:rsidRPr="006C13E2" w:rsidTr="007B73AD">
        <w:trPr>
          <w:trHeight w:val="29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Посада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316D1E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З</w:t>
            </w:r>
            <w:r>
              <w:rPr>
                <w:rFonts w:ascii="Arial" w:hAnsi="Arial" w:cs="Arial"/>
                <w:lang w:val="ru-RU" w:eastAsia="ru-RU"/>
              </w:rPr>
              <w:t>авгосп</w:t>
            </w:r>
            <w:proofErr w:type="spellEnd"/>
          </w:p>
        </w:tc>
      </w:tr>
      <w:tr w:rsidR="00A706A3" w:rsidRPr="006C13E2" w:rsidTr="007B73AD">
        <w:trPr>
          <w:trHeight w:val="36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Електронна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пошта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1E7DF0" w:rsidRDefault="00DF1EFE" w:rsidP="00EF4B14">
            <w:pPr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="00A706A3" w:rsidRPr="001E7DF0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gnom</w:t>
              </w:r>
              <w:r w:rsidR="00A706A3" w:rsidRPr="001E7DF0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@</w:t>
              </w:r>
              <w:r w:rsidR="00A706A3" w:rsidRPr="001E7DF0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ukr</w:t>
              </w:r>
              <w:r w:rsidR="00A706A3" w:rsidRPr="001E7DF0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A706A3" w:rsidRPr="001E7DF0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net</w:t>
              </w:r>
            </w:hyperlink>
          </w:p>
        </w:tc>
      </w:tr>
      <w:tr w:rsidR="00A706A3" w:rsidRPr="006C13E2" w:rsidTr="00A44C4D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Робочий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мобільний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телефон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EF4B14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(04849)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2-81-10</w:t>
            </w:r>
          </w:p>
        </w:tc>
      </w:tr>
      <w:tr w:rsidR="00A706A3" w:rsidRPr="006C13E2" w:rsidTr="007B73AD">
        <w:trPr>
          <w:trHeight w:val="4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2. 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7B73A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Повна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назва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згідно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з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установчими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документами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316D1E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Дошкільний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навчальний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заклад №7 «Гномик»</w:t>
            </w:r>
          </w:p>
        </w:tc>
      </w:tr>
      <w:tr w:rsidR="00A706A3" w:rsidRPr="006C13E2" w:rsidTr="007B73AD">
        <w:trPr>
          <w:trHeight w:val="47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Фото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( </w:t>
            </w:r>
            <w:proofErr w:type="gramEnd"/>
            <w:r w:rsidRPr="00A44C4D">
              <w:rPr>
                <w:rFonts w:ascii="Arial" w:hAnsi="Arial" w:cs="Arial"/>
                <w:color w:val="FF0000"/>
                <w:lang w:val="ru-RU" w:eastAsia="ru-RU"/>
              </w:rPr>
              <w:t xml:space="preserve">при </w:t>
            </w:r>
            <w:proofErr w:type="spellStart"/>
            <w:r w:rsidRPr="00A44C4D">
              <w:rPr>
                <w:rFonts w:ascii="Arial" w:hAnsi="Arial" w:cs="Arial"/>
                <w:color w:val="FF0000"/>
                <w:lang w:val="ru-RU" w:eastAsia="ru-RU"/>
              </w:rPr>
              <w:t>наявності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316D1E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Додається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(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прикріпити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до листа в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игляді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>)</w:t>
            </w:r>
          </w:p>
        </w:tc>
      </w:tr>
      <w:tr w:rsidR="00A706A3" w:rsidRPr="006C13E2" w:rsidTr="007B73AD">
        <w:trPr>
          <w:trHeight w:val="26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Власник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(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балансоутримувач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316D1E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міська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рада 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 xml:space="preserve">( </w:t>
            </w:r>
            <w:proofErr w:type="spellStart"/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інше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>)</w:t>
            </w:r>
          </w:p>
        </w:tc>
      </w:tr>
      <w:tr w:rsidR="00A706A3" w:rsidRPr="006C13E2" w:rsidTr="007B73AD">
        <w:trPr>
          <w:trHeight w:val="2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ік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побудови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316D1E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1993</w:t>
            </w:r>
          </w:p>
        </w:tc>
      </w:tr>
      <w:tr w:rsidR="00A706A3" w:rsidRPr="006C13E2" w:rsidTr="007B73AD">
        <w:trPr>
          <w:trHeight w:val="42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Адреса та №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316D1E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 xml:space="preserve">   м.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Б-Дн</w:t>
            </w:r>
            <w:proofErr w:type="spellEnd"/>
            <w:r>
              <w:rPr>
                <w:rFonts w:ascii="Arial" w:hAnsi="Arial" w:cs="Arial"/>
                <w:lang w:eastAsia="ru-RU"/>
              </w:rPr>
              <w:t>і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стровський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,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вул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.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Плавнева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, 64-г</w:t>
            </w:r>
            <w:r w:rsidRPr="00316D1E">
              <w:rPr>
                <w:rFonts w:ascii="Arial" w:hAnsi="Arial" w:cs="Arial"/>
                <w:lang w:val="ru-RU" w:eastAsia="ru-RU"/>
              </w:rPr>
              <w:t>  </w:t>
            </w:r>
          </w:p>
        </w:tc>
      </w:tr>
      <w:tr w:rsidR="00A706A3" w:rsidRPr="006C13E2" w:rsidTr="007B73AD">
        <w:trPr>
          <w:trHeight w:val="27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Етажність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316D1E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2</w:t>
            </w:r>
          </w:p>
        </w:tc>
      </w:tr>
      <w:tr w:rsidR="00A706A3" w:rsidRPr="006C13E2" w:rsidTr="007B73AD">
        <w:trPr>
          <w:trHeight w:val="20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8.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7B73A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Категорія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316D1E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Дошкільний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дитячий заклад</w:t>
            </w:r>
          </w:p>
        </w:tc>
      </w:tr>
      <w:tr w:rsidR="00A706A3" w:rsidRPr="006C13E2" w:rsidTr="007B73AD">
        <w:trPr>
          <w:trHeight w:val="27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9.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Загальна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площа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316D1E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 </w:t>
            </w:r>
            <w:smartTag w:uri="urn:schemas-microsoft-com:office:smarttags" w:element="metricconverter">
              <w:smartTagPr>
                <w:attr w:name="ProductID" w:val="2433 м2"/>
              </w:smartTagPr>
              <w:r>
                <w:rPr>
                  <w:rFonts w:ascii="Arial" w:hAnsi="Arial" w:cs="Arial"/>
                  <w:lang w:val="ru-RU" w:eastAsia="ru-RU"/>
                </w:rPr>
                <w:t>2433</w:t>
              </w:r>
              <w:r w:rsidRPr="00316D1E">
                <w:rPr>
                  <w:rFonts w:ascii="Arial" w:hAnsi="Arial" w:cs="Arial"/>
                  <w:lang w:val="ru-RU" w:eastAsia="ru-RU"/>
                </w:rPr>
                <w:t xml:space="preserve"> м</w:t>
              </w:r>
              <w:proofErr w:type="gramStart"/>
              <w:r w:rsidRPr="00316D1E">
                <w:rPr>
                  <w:rFonts w:ascii="Arial" w:hAnsi="Arial" w:cs="Arial"/>
                  <w:lang w:val="ru-RU" w:eastAsia="ru-RU"/>
                </w:rPr>
                <w:t>2</w:t>
              </w:r>
            </w:smartTag>
            <w:proofErr w:type="gramEnd"/>
          </w:p>
        </w:tc>
      </w:tr>
      <w:tr w:rsidR="00A706A3" w:rsidRPr="006C13E2" w:rsidTr="007B73AD">
        <w:trPr>
          <w:trHeight w:val="23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10.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7B73A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Загальний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</w:t>
            </w:r>
            <w:proofErr w:type="spellEnd"/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316D1E" w:rsidRDefault="00AF28C5" w:rsidP="00316D1E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  <w:lang w:val="ru-RU"/>
              </w:rPr>
              <w:t>7055.</w:t>
            </w:r>
            <w:r w:rsidR="00A706A3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1 </w:t>
            </w:r>
            <w:r w:rsidR="00A706A3" w:rsidRPr="00316D1E">
              <w:rPr>
                <w:rFonts w:ascii="Arial" w:hAnsi="Arial" w:cs="Arial"/>
                <w:lang w:val="ru-RU" w:eastAsia="ru-RU"/>
              </w:rPr>
              <w:t>м3</w:t>
            </w:r>
          </w:p>
        </w:tc>
      </w:tr>
      <w:tr w:rsidR="00A706A3" w:rsidRPr="006C13E2" w:rsidTr="007B73AD">
        <w:trPr>
          <w:trHeight w:val="2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7B73A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Опалювальна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площа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316D1E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smartTag w:uri="urn:schemas-microsoft-com:office:smarttags" w:element="metricconverter">
              <w:smartTagPr>
                <w:attr w:name="ProductID" w:val="2433 м2"/>
              </w:smartTagPr>
              <w:r>
                <w:rPr>
                  <w:rFonts w:ascii="Arial" w:hAnsi="Arial" w:cs="Arial"/>
                  <w:lang w:val="ru-RU" w:eastAsia="ru-RU"/>
                </w:rPr>
                <w:t xml:space="preserve">2433 </w:t>
              </w:r>
              <w:r w:rsidRPr="00316D1E">
                <w:rPr>
                  <w:rFonts w:ascii="Arial" w:hAnsi="Arial" w:cs="Arial"/>
                  <w:lang w:val="ru-RU" w:eastAsia="ru-RU"/>
                </w:rPr>
                <w:t>м</w:t>
              </w:r>
              <w:proofErr w:type="gramStart"/>
              <w:r w:rsidRPr="00316D1E">
                <w:rPr>
                  <w:rFonts w:ascii="Arial" w:hAnsi="Arial" w:cs="Arial"/>
                  <w:lang w:val="ru-RU" w:eastAsia="ru-RU"/>
                </w:rPr>
                <w:t>2</w:t>
              </w:r>
            </w:smartTag>
            <w:proofErr w:type="gramEnd"/>
          </w:p>
        </w:tc>
      </w:tr>
      <w:tr w:rsidR="00A706A3" w:rsidRPr="006C13E2" w:rsidTr="007B73AD">
        <w:trPr>
          <w:trHeight w:val="21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7B73A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Опалювальний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</w:t>
            </w:r>
            <w:proofErr w:type="spellEnd"/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316D1E" w:rsidRDefault="00AF28C5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 CYR" w:hAnsi="Arial CYR" w:cs="Arial CYR"/>
                <w:sz w:val="20"/>
                <w:szCs w:val="20"/>
                <w:lang w:val="ru-RU"/>
              </w:rPr>
              <w:t>7055.</w:t>
            </w:r>
            <w:r w:rsidR="00A706A3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1 </w:t>
            </w:r>
            <w:r w:rsidR="00A706A3">
              <w:rPr>
                <w:rFonts w:ascii="Arial CYR" w:hAnsi="Arial CYR" w:cs="Arial CYR"/>
                <w:sz w:val="20"/>
                <w:szCs w:val="20"/>
              </w:rPr>
              <w:t xml:space="preserve"> </w:t>
            </w:r>
            <w:r w:rsidR="00A706A3" w:rsidRPr="00316D1E">
              <w:rPr>
                <w:rFonts w:ascii="Arial" w:hAnsi="Arial" w:cs="Arial"/>
                <w:lang w:val="ru-RU" w:eastAsia="ru-RU"/>
              </w:rPr>
              <w:t>м3</w:t>
            </w:r>
          </w:p>
        </w:tc>
      </w:tr>
      <w:tr w:rsidR="00A706A3" w:rsidRPr="006C13E2" w:rsidTr="007B73AD">
        <w:trPr>
          <w:trHeight w:val="29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7B73A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Теплове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навантаження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032217" w:rsidRDefault="00AF28C5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0.</w:t>
            </w:r>
            <w:r w:rsidR="00A706A3">
              <w:rPr>
                <w:rFonts w:ascii="Arial" w:hAnsi="Arial" w:cs="Arial"/>
                <w:lang w:val="ru-RU" w:eastAsia="ru-RU"/>
              </w:rPr>
              <w:t xml:space="preserve">1535 </w:t>
            </w:r>
            <w:r w:rsidR="00A706A3" w:rsidRPr="00316D1E">
              <w:rPr>
                <w:rFonts w:ascii="Arial" w:hAnsi="Arial" w:cs="Arial"/>
                <w:lang w:val="ru-RU" w:eastAsia="ru-RU"/>
              </w:rPr>
              <w:t xml:space="preserve">Гкал/ </w:t>
            </w:r>
            <w:r w:rsidR="00A706A3">
              <w:rPr>
                <w:rFonts w:ascii="Arial" w:hAnsi="Arial" w:cs="Arial"/>
                <w:lang w:val="ru-RU" w:eastAsia="ru-RU"/>
              </w:rPr>
              <w:t xml:space="preserve">год </w:t>
            </w:r>
          </w:p>
        </w:tc>
      </w:tr>
      <w:tr w:rsidR="00A706A3" w:rsidRPr="006C13E2" w:rsidTr="007B73AD">
        <w:trPr>
          <w:trHeight w:val="22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7B73A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Кількість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людей в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робочий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час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316D1E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269</w:t>
            </w:r>
          </w:p>
        </w:tc>
      </w:tr>
      <w:tr w:rsidR="00A706A3" w:rsidRPr="006C13E2" w:rsidTr="007B73AD">
        <w:trPr>
          <w:trHeight w:val="29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Вид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опалення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316D1E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Централізоване</w:t>
            </w:r>
            <w:proofErr w:type="spellEnd"/>
          </w:p>
        </w:tc>
      </w:tr>
      <w:tr w:rsidR="00A706A3" w:rsidRPr="006C13E2" w:rsidTr="007B73AD">
        <w:trPr>
          <w:trHeight w:val="151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0000FF"/>
                <w:lang w:val="ru-RU" w:eastAsia="ru-RU"/>
              </w:rPr>
              <w:t>**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Найменування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приладу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обл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іку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тип,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заводський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№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приладу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дата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встановлення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або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випуску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1E7DF0" w:rsidRDefault="00A706A3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>Теп</w:t>
            </w:r>
            <w:r>
              <w:rPr>
                <w:rFonts w:ascii="Arial" w:hAnsi="Arial" w:cs="Arial"/>
                <w:lang w:val="ru-RU" w:eastAsia="ru-RU"/>
              </w:rPr>
              <w:t xml:space="preserve">лова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- </w:t>
            </w:r>
            <w:proofErr w:type="spellStart"/>
            <w:r>
              <w:rPr>
                <w:rFonts w:ascii="Arial" w:hAnsi="Arial" w:cs="Arial"/>
                <w:lang w:val="en-US" w:eastAsia="ru-RU"/>
              </w:rPr>
              <w:t>Ultraheat</w:t>
            </w:r>
            <w:proofErr w:type="spellEnd"/>
            <w:r w:rsidRPr="001E7DF0">
              <w:rPr>
                <w:rFonts w:ascii="Arial" w:hAnsi="Arial" w:cs="Arial"/>
                <w:lang w:val="ru-RU" w:eastAsia="ru-RU"/>
              </w:rPr>
              <w:t>-2</w:t>
            </w:r>
            <w:r>
              <w:rPr>
                <w:rFonts w:ascii="Arial" w:hAnsi="Arial" w:cs="Arial"/>
                <w:lang w:val="en-US" w:eastAsia="ru-RU"/>
              </w:rPr>
              <w:t>WR</w:t>
            </w:r>
            <w:r>
              <w:rPr>
                <w:rFonts w:ascii="Arial" w:hAnsi="Arial" w:cs="Arial"/>
                <w:lang w:val="ru-RU" w:eastAsia="ru-RU"/>
              </w:rPr>
              <w:t>, 200</w:t>
            </w:r>
            <w:r w:rsidRPr="001E7DF0">
              <w:rPr>
                <w:rFonts w:ascii="Arial" w:hAnsi="Arial" w:cs="Arial"/>
                <w:lang w:val="ru-RU" w:eastAsia="ru-RU"/>
              </w:rPr>
              <w:t>5</w:t>
            </w:r>
            <w:r>
              <w:rPr>
                <w:rFonts w:ascii="Arial" w:hAnsi="Arial" w:cs="Arial"/>
                <w:lang w:val="ru-RU" w:eastAsia="ru-RU"/>
              </w:rPr>
              <w:t xml:space="preserve">, № </w:t>
            </w:r>
            <w:r w:rsidRPr="001E7DF0">
              <w:rPr>
                <w:rFonts w:ascii="Arial" w:hAnsi="Arial" w:cs="Arial"/>
                <w:lang w:val="ru-RU" w:eastAsia="ru-RU"/>
              </w:rPr>
              <w:t>65288041</w:t>
            </w:r>
          </w:p>
          <w:p w:rsidR="00A706A3" w:rsidRPr="0072781E" w:rsidRDefault="00A706A3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 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.е</w:t>
            </w:r>
            <w:proofErr w:type="gramEnd"/>
            <w:r>
              <w:rPr>
                <w:rFonts w:ascii="Arial" w:hAnsi="Arial" w:cs="Arial"/>
                <w:lang w:val="ru-RU" w:eastAsia="ru-RU"/>
              </w:rPr>
              <w:t>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- НИК 2301АП</w:t>
            </w:r>
            <w:r w:rsidRPr="001E7DF0">
              <w:rPr>
                <w:rFonts w:ascii="Arial" w:hAnsi="Arial" w:cs="Arial"/>
                <w:lang w:val="ru-RU" w:eastAsia="ru-RU"/>
              </w:rPr>
              <w:t>3</w:t>
            </w:r>
            <w:r>
              <w:rPr>
                <w:rFonts w:ascii="Arial" w:hAnsi="Arial" w:cs="Arial"/>
                <w:lang w:val="ru-RU" w:eastAsia="ru-RU"/>
              </w:rPr>
              <w:t>В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, </w:t>
            </w:r>
            <w:r>
              <w:rPr>
                <w:rFonts w:ascii="Arial" w:hAnsi="Arial" w:cs="Arial"/>
                <w:lang w:val="ru-RU" w:eastAsia="ru-RU"/>
              </w:rPr>
              <w:t>№ 7661552</w:t>
            </w:r>
          </w:p>
          <w:p w:rsidR="00A706A3" w:rsidRPr="00316D1E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Хол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ода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-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водомір</w:t>
            </w:r>
            <w:proofErr w:type="spellEnd"/>
          </w:p>
        </w:tc>
      </w:tr>
      <w:tr w:rsidR="00A706A3" w:rsidRPr="006C13E2" w:rsidTr="007B73AD">
        <w:trPr>
          <w:trHeight w:val="134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7B73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333333"/>
                <w:lang w:val="ru-RU" w:eastAsia="ru-RU"/>
              </w:rPr>
              <w:t>17</w:t>
            </w:r>
            <w:r w:rsidR="00A706A3" w:rsidRPr="00A44C4D">
              <w:rPr>
                <w:rFonts w:ascii="Arial" w:hAnsi="Arial" w:cs="Arial"/>
                <w:color w:val="333333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Постачальники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ресурсів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(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найменування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телефон,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електронна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пошта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316D1E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Хол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>
              <w:rPr>
                <w:rFonts w:ascii="Arial" w:hAnsi="Arial" w:cs="Arial"/>
                <w:lang w:val="ru-RU" w:eastAsia="ru-RU"/>
              </w:rPr>
              <w:t>ода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- КП « БДВК</w:t>
            </w:r>
            <w:r w:rsidRPr="00316D1E">
              <w:rPr>
                <w:rFonts w:ascii="Arial" w:hAnsi="Arial" w:cs="Arial"/>
                <w:lang w:val="ru-RU" w:eastAsia="ru-RU"/>
              </w:rPr>
              <w:t>»,</w:t>
            </w:r>
          </w:p>
          <w:p w:rsidR="00A706A3" w:rsidRDefault="00A706A3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 Теплова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- </w:t>
            </w:r>
            <w:r>
              <w:rPr>
                <w:rFonts w:ascii="Arial" w:hAnsi="Arial" w:cs="Arial"/>
                <w:lang w:val="ru-RU" w:eastAsia="ru-RU"/>
              </w:rPr>
              <w:t>КП « БДТЕ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», </w:t>
            </w:r>
          </w:p>
          <w:p w:rsidR="00A706A3" w:rsidRPr="00316D1E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.е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– «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Одеська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енергопостачальна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компанія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»</w:t>
            </w:r>
          </w:p>
        </w:tc>
      </w:tr>
      <w:tr w:rsidR="00A706A3" w:rsidRPr="006C13E2" w:rsidTr="007B73AD">
        <w:trPr>
          <w:trHeight w:val="140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7B73AD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333333"/>
                <w:lang w:val="ru-RU" w:eastAsia="ru-RU"/>
              </w:rPr>
              <w:lastRenderedPageBreak/>
              <w:t>18</w:t>
            </w:r>
            <w:r w:rsidR="00A706A3" w:rsidRPr="00A44C4D">
              <w:rPr>
                <w:rFonts w:ascii="Arial" w:hAnsi="Arial" w:cs="Arial"/>
                <w:color w:val="333333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A44C4D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Тариф на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кожний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тип ресурсу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706A3" w:rsidRPr="00316D1E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Теплова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–1682,2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/Гкал</w:t>
            </w:r>
          </w:p>
          <w:p w:rsidR="00A706A3" w:rsidRPr="00316D1E" w:rsidRDefault="00A706A3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Холодна вода </w:t>
            </w:r>
            <w:r>
              <w:rPr>
                <w:rFonts w:ascii="Arial" w:hAnsi="Arial" w:cs="Arial"/>
                <w:lang w:val="ru-RU" w:eastAsia="ru-RU"/>
              </w:rPr>
              <w:t xml:space="preserve">39.23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/м3</w:t>
            </w:r>
          </w:p>
          <w:p w:rsidR="00A706A3" w:rsidRPr="00316D1E" w:rsidRDefault="00A706A3" w:rsidP="007B73A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Електроенергія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 - 2.8659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/кВт*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ч</w:t>
            </w:r>
            <w:proofErr w:type="gramEnd"/>
          </w:p>
        </w:tc>
      </w:tr>
    </w:tbl>
    <w:p w:rsidR="00A706A3" w:rsidRDefault="00A706A3"/>
    <w:sectPr w:rsidR="00A706A3" w:rsidSect="001A34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characterSpacingControl w:val="doNotCompress"/>
  <w:compat/>
  <w:rsids>
    <w:rsidRoot w:val="00F911BC"/>
    <w:rsid w:val="00032217"/>
    <w:rsid w:val="00056AFA"/>
    <w:rsid w:val="000C5696"/>
    <w:rsid w:val="000D51DF"/>
    <w:rsid w:val="000E30B4"/>
    <w:rsid w:val="001011B7"/>
    <w:rsid w:val="00140435"/>
    <w:rsid w:val="00156F4A"/>
    <w:rsid w:val="001A3421"/>
    <w:rsid w:val="001C06F3"/>
    <w:rsid w:val="001C39D8"/>
    <w:rsid w:val="001E7DF0"/>
    <w:rsid w:val="0021535B"/>
    <w:rsid w:val="00226272"/>
    <w:rsid w:val="0025358C"/>
    <w:rsid w:val="002F1278"/>
    <w:rsid w:val="00316D1E"/>
    <w:rsid w:val="003C4E39"/>
    <w:rsid w:val="003E30F8"/>
    <w:rsid w:val="00512B43"/>
    <w:rsid w:val="005427FA"/>
    <w:rsid w:val="005A1C99"/>
    <w:rsid w:val="005A340A"/>
    <w:rsid w:val="005F23D2"/>
    <w:rsid w:val="00603725"/>
    <w:rsid w:val="00613501"/>
    <w:rsid w:val="0063241F"/>
    <w:rsid w:val="00656A7A"/>
    <w:rsid w:val="006609FD"/>
    <w:rsid w:val="006C13E2"/>
    <w:rsid w:val="00711A33"/>
    <w:rsid w:val="0072781E"/>
    <w:rsid w:val="007924F1"/>
    <w:rsid w:val="007B73AD"/>
    <w:rsid w:val="00801595"/>
    <w:rsid w:val="008A3A13"/>
    <w:rsid w:val="00921AB9"/>
    <w:rsid w:val="009829E0"/>
    <w:rsid w:val="00A37D96"/>
    <w:rsid w:val="00A44C4D"/>
    <w:rsid w:val="00A53899"/>
    <w:rsid w:val="00A706A3"/>
    <w:rsid w:val="00A86770"/>
    <w:rsid w:val="00AF28C5"/>
    <w:rsid w:val="00B06C81"/>
    <w:rsid w:val="00B85F59"/>
    <w:rsid w:val="00BA0626"/>
    <w:rsid w:val="00BD7484"/>
    <w:rsid w:val="00BF150D"/>
    <w:rsid w:val="00CA7FB9"/>
    <w:rsid w:val="00CC65A0"/>
    <w:rsid w:val="00D2007A"/>
    <w:rsid w:val="00D34FE1"/>
    <w:rsid w:val="00DC243A"/>
    <w:rsid w:val="00DE592C"/>
    <w:rsid w:val="00DF1EFE"/>
    <w:rsid w:val="00E2540E"/>
    <w:rsid w:val="00E33403"/>
    <w:rsid w:val="00E334AC"/>
    <w:rsid w:val="00E93E90"/>
    <w:rsid w:val="00EE5A92"/>
    <w:rsid w:val="00EF4B14"/>
    <w:rsid w:val="00F14CAD"/>
    <w:rsid w:val="00F27B6E"/>
    <w:rsid w:val="00F32429"/>
    <w:rsid w:val="00F57D0D"/>
    <w:rsid w:val="00F775FF"/>
    <w:rsid w:val="00F84E4C"/>
    <w:rsid w:val="00F91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2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44C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pple-tab-span">
    <w:name w:val="apple-tab-span"/>
    <w:basedOn w:val="a0"/>
    <w:uiPriority w:val="99"/>
    <w:rsid w:val="00A44C4D"/>
    <w:rPr>
      <w:rFonts w:cs="Times New Roman"/>
    </w:rPr>
  </w:style>
  <w:style w:type="character" w:styleId="a4">
    <w:name w:val="Hyperlink"/>
    <w:basedOn w:val="a0"/>
    <w:uiPriority w:val="99"/>
    <w:rsid w:val="00EF4B1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175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175677">
          <w:marLeft w:val="-4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175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nom@ukr.ne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&#1056;&#1040;&#1041;&#1054;&#1058;&#1040;\&#1057;&#1052;&#1040;&#1056;&#1058;%20&#1069;&#1053;&#1045;&#1056;&#1044;&#1046;&#1048;\&#1040;IC\&#1072;&#1085;&#1082;&#1077;&#1090;&#1072;%20&#1086;&#1073;&#1098;&#1077;&#1090;&#1072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анкета объета</Template>
  <TotalTime>5</TotalTime>
  <Pages>2</Pages>
  <Words>852</Words>
  <Characters>487</Characters>
  <Application>Microsoft Office Word</Application>
  <DocSecurity>0</DocSecurity>
  <Lines>4</Lines>
  <Paragraphs>2</Paragraphs>
  <ScaleCrop>false</ScaleCrop>
  <Company>Ispolkom</Company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Michalich</dc:creator>
  <cp:lastModifiedBy>USER</cp:lastModifiedBy>
  <cp:revision>2</cp:revision>
  <dcterms:created xsi:type="dcterms:W3CDTF">2020-06-26T11:56:00Z</dcterms:created>
  <dcterms:modified xsi:type="dcterms:W3CDTF">2020-06-26T11:56:00Z</dcterms:modified>
</cp:coreProperties>
</file>