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0F8" w:rsidRPr="00A44C4D" w:rsidRDefault="003E30F8" w:rsidP="00A86770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 xml:space="preserve">Анкета  </w:t>
      </w:r>
      <w:proofErr w:type="spellStart"/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>об’єкту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36"/>
        <w:gridCol w:w="5407"/>
        <w:gridCol w:w="3642"/>
      </w:tblGrid>
      <w:tr w:rsidR="003E30F8" w:rsidRPr="006C13E2" w:rsidTr="00647B91">
        <w:trPr>
          <w:trHeight w:val="3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ІБ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енергоменеджеру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C4E39" w:rsidRDefault="003E30F8" w:rsidP="00A44C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Надія Василівна</w:t>
            </w:r>
          </w:p>
        </w:tc>
      </w:tr>
      <w:tr w:rsidR="003E30F8" w:rsidRPr="006C13E2" w:rsidTr="00647B91">
        <w:trPr>
          <w:trHeight w:val="27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Посада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З</w:t>
            </w:r>
            <w:r>
              <w:rPr>
                <w:rFonts w:ascii="Arial" w:hAnsi="Arial" w:cs="Arial"/>
                <w:lang w:val="ru-RU" w:eastAsia="ru-RU"/>
              </w:rPr>
              <w:t>авгосп</w:t>
            </w:r>
            <w:proofErr w:type="spellEnd"/>
          </w:p>
        </w:tc>
      </w:tr>
      <w:tr w:rsidR="003E30F8" w:rsidRPr="006C13E2" w:rsidTr="00647B91">
        <w:trPr>
          <w:trHeight w:val="34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5A1C99" w:rsidRDefault="00B80169" w:rsidP="00EF4B14">
            <w:pPr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3E30F8" w:rsidRPr="005A1C9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detsa</w:t>
              </w:r>
              <w:r w:rsidR="003E30F8" w:rsidRPr="005A1C9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d</w:t>
              </w:r>
              <w:r w:rsidR="003E30F8" w:rsidRPr="005A1C9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6@</w:t>
              </w:r>
              <w:r w:rsidR="003E30F8" w:rsidRPr="005A1C9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ukr</w:t>
              </w:r>
              <w:r w:rsidR="003E30F8" w:rsidRPr="005A1C9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E30F8" w:rsidRPr="005A1C9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net</w:t>
              </w:r>
            </w:hyperlink>
          </w:p>
        </w:tc>
      </w:tr>
      <w:tr w:rsidR="003E30F8" w:rsidRPr="006C13E2" w:rsidTr="00647B91">
        <w:trPr>
          <w:trHeight w:val="24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мобільний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телефон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EF4B14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(04849)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3-57-03</w:t>
            </w:r>
          </w:p>
        </w:tc>
      </w:tr>
      <w:tr w:rsidR="003E30F8" w:rsidRPr="006C13E2" w:rsidTr="00647B91">
        <w:trPr>
          <w:trHeight w:val="41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2. 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647B9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Повна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назва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згідно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установчими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документами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навчальний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заклад №6 «Калинка»</w:t>
            </w:r>
          </w:p>
        </w:tc>
      </w:tr>
      <w:tr w:rsidR="003E30F8" w:rsidRPr="006C13E2" w:rsidTr="00647B91">
        <w:trPr>
          <w:trHeight w:val="41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647B9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Фото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Додається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(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прикріпити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до листа в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игляді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>)</w:t>
            </w:r>
          </w:p>
        </w:tc>
      </w:tr>
      <w:tr w:rsidR="003E30F8" w:rsidRPr="006C13E2" w:rsidTr="00647B91">
        <w:trPr>
          <w:trHeight w:val="21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Власник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(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балансоутримувач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міська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рада 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 xml:space="preserve">( </w:t>
            </w:r>
            <w:proofErr w:type="spellStart"/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інше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>)</w:t>
            </w:r>
          </w:p>
        </w:tc>
      </w:tr>
      <w:tr w:rsidR="003E30F8" w:rsidRPr="006C13E2" w:rsidTr="00647B91">
        <w:trPr>
          <w:trHeight w:val="1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побудови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1972</w:t>
            </w:r>
          </w:p>
        </w:tc>
      </w:tr>
      <w:tr w:rsidR="003E30F8" w:rsidRPr="006C13E2" w:rsidTr="00647B91">
        <w:trPr>
          <w:trHeight w:val="55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Адреса та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 xml:space="preserve">   м.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Б-Дн</w:t>
            </w:r>
            <w:proofErr w:type="spellEnd"/>
            <w:r>
              <w:rPr>
                <w:rFonts w:ascii="Arial" w:hAnsi="Arial" w:cs="Arial"/>
                <w:lang w:eastAsia="ru-RU"/>
              </w:rPr>
              <w:t>і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стровський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,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вул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Військової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Слави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, 2</w:t>
            </w:r>
            <w:r w:rsidRPr="00316D1E">
              <w:rPr>
                <w:rFonts w:ascii="Arial" w:hAnsi="Arial" w:cs="Arial"/>
                <w:lang w:val="ru-RU" w:eastAsia="ru-RU"/>
              </w:rPr>
              <w:t>  </w:t>
            </w:r>
          </w:p>
        </w:tc>
      </w:tr>
      <w:tr w:rsidR="003E30F8" w:rsidRPr="006C13E2" w:rsidTr="00647B91">
        <w:trPr>
          <w:trHeight w:val="2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Етажність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</w:t>
            </w:r>
          </w:p>
        </w:tc>
      </w:tr>
      <w:tr w:rsidR="003E30F8" w:rsidRPr="006C13E2" w:rsidTr="00647B91">
        <w:trPr>
          <w:trHeight w:val="21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647B9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Категорія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(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дитячий заклад</w:t>
            </w:r>
          </w:p>
        </w:tc>
      </w:tr>
      <w:tr w:rsidR="003E30F8" w:rsidRPr="006C13E2" w:rsidTr="00647B91">
        <w:trPr>
          <w:trHeight w:val="17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 </w:t>
            </w:r>
            <w:smartTag w:uri="urn:schemas-microsoft-com:office:smarttags" w:element="metricconverter">
              <w:smartTagPr>
                <w:attr w:name="ProductID" w:val="1010 м2"/>
              </w:smartTagPr>
              <w:r>
                <w:rPr>
                  <w:rFonts w:ascii="Arial" w:hAnsi="Arial" w:cs="Arial"/>
                  <w:lang w:val="ru-RU" w:eastAsia="ru-RU"/>
                </w:rPr>
                <w:t>1010</w:t>
              </w:r>
              <w:r w:rsidRPr="00316D1E">
                <w:rPr>
                  <w:rFonts w:ascii="Arial" w:hAnsi="Arial" w:cs="Arial"/>
                  <w:lang w:val="ru-RU" w:eastAsia="ru-RU"/>
                </w:rPr>
                <w:t xml:space="preserve"> м</w:t>
              </w:r>
              <w:proofErr w:type="gramStart"/>
              <w:r w:rsidRPr="00316D1E">
                <w:rPr>
                  <w:rFonts w:ascii="Arial" w:hAnsi="Arial" w:cs="Arial"/>
                  <w:lang w:val="ru-RU" w:eastAsia="ru-RU"/>
                </w:rPr>
                <w:t>2</w:t>
              </w:r>
            </w:smartTag>
            <w:proofErr w:type="gramEnd"/>
          </w:p>
        </w:tc>
      </w:tr>
      <w:tr w:rsidR="003E30F8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647B9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316D1E">
            <w:pPr>
              <w:rPr>
                <w:rFonts w:ascii="Arial CYR" w:hAnsi="Arial CYR" w:cs="Arial CYR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3030 м3"/>
              </w:smartTagPr>
              <w:r>
                <w:rPr>
                  <w:rFonts w:ascii="Arial CYR" w:hAnsi="Arial CYR" w:cs="Arial CYR"/>
                  <w:sz w:val="20"/>
                  <w:szCs w:val="20"/>
                  <w:lang w:val="ru-RU"/>
                </w:rPr>
                <w:t>3030</w:t>
              </w:r>
              <w:r>
                <w:rPr>
                  <w:rFonts w:ascii="Arial CYR" w:hAnsi="Arial CYR" w:cs="Arial CYR"/>
                  <w:sz w:val="20"/>
                  <w:szCs w:val="20"/>
                </w:rPr>
                <w:t xml:space="preserve"> </w:t>
              </w:r>
              <w:r w:rsidRPr="00316D1E">
                <w:rPr>
                  <w:rFonts w:ascii="Arial" w:hAnsi="Arial" w:cs="Arial"/>
                  <w:lang w:val="ru-RU" w:eastAsia="ru-RU"/>
                </w:rPr>
                <w:t>м3</w:t>
              </w:r>
            </w:smartTag>
          </w:p>
        </w:tc>
      </w:tr>
      <w:tr w:rsidR="003E30F8" w:rsidRPr="006C13E2" w:rsidTr="00647B91">
        <w:trPr>
          <w:trHeight w:val="2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647B9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smartTag w:uri="urn:schemas-microsoft-com:office:smarttags" w:element="metricconverter">
              <w:smartTagPr>
                <w:attr w:name="ProductID" w:val="1010 м2"/>
              </w:smartTagPr>
              <w:r>
                <w:rPr>
                  <w:rFonts w:ascii="Arial" w:hAnsi="Arial" w:cs="Arial"/>
                  <w:lang w:val="ru-RU" w:eastAsia="ru-RU"/>
                </w:rPr>
                <w:t xml:space="preserve">1010 </w:t>
              </w:r>
              <w:r w:rsidRPr="00316D1E">
                <w:rPr>
                  <w:rFonts w:ascii="Arial" w:hAnsi="Arial" w:cs="Arial"/>
                  <w:lang w:val="ru-RU" w:eastAsia="ru-RU"/>
                </w:rPr>
                <w:t>м</w:t>
              </w:r>
              <w:proofErr w:type="gramStart"/>
              <w:r w:rsidRPr="00316D1E">
                <w:rPr>
                  <w:rFonts w:ascii="Arial" w:hAnsi="Arial" w:cs="Arial"/>
                  <w:lang w:val="ru-RU" w:eastAsia="ru-RU"/>
                </w:rPr>
                <w:t>2</w:t>
              </w:r>
            </w:smartTag>
            <w:proofErr w:type="gramEnd"/>
          </w:p>
        </w:tc>
      </w:tr>
      <w:tr w:rsidR="003E30F8" w:rsidRPr="006C13E2" w:rsidTr="00647B91">
        <w:trPr>
          <w:trHeight w:val="21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647B9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smartTag w:uri="urn:schemas-microsoft-com:office:smarttags" w:element="metricconverter">
              <w:smartTagPr>
                <w:attr w:name="ProductID" w:val="3030 м3"/>
              </w:smartTagPr>
              <w:r>
                <w:rPr>
                  <w:rFonts w:ascii="Arial CYR" w:hAnsi="Arial CYR" w:cs="Arial CYR"/>
                  <w:sz w:val="20"/>
                  <w:szCs w:val="20"/>
                </w:rPr>
                <w:t xml:space="preserve">3030 </w:t>
              </w:r>
              <w:r w:rsidRPr="00316D1E">
                <w:rPr>
                  <w:rFonts w:ascii="Arial" w:hAnsi="Arial" w:cs="Arial"/>
                  <w:lang w:val="ru-RU" w:eastAsia="ru-RU"/>
                </w:rPr>
                <w:t>м3</w:t>
              </w:r>
            </w:smartTag>
          </w:p>
        </w:tc>
      </w:tr>
      <w:tr w:rsidR="003E30F8" w:rsidRPr="006C13E2" w:rsidTr="00647B91">
        <w:trPr>
          <w:trHeight w:val="2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647B9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Теплове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навантаження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032217" w:rsidRDefault="00965410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0.</w:t>
            </w:r>
            <w:r w:rsidR="003E30F8">
              <w:rPr>
                <w:rFonts w:ascii="Arial" w:hAnsi="Arial" w:cs="Arial"/>
                <w:lang w:val="ru-RU" w:eastAsia="ru-RU"/>
              </w:rPr>
              <w:t xml:space="preserve">08 </w:t>
            </w:r>
            <w:r w:rsidR="003E30F8" w:rsidRPr="00316D1E">
              <w:rPr>
                <w:rFonts w:ascii="Arial" w:hAnsi="Arial" w:cs="Arial"/>
                <w:lang w:val="ru-RU" w:eastAsia="ru-RU"/>
              </w:rPr>
              <w:t xml:space="preserve">Гкал/ </w:t>
            </w:r>
            <w:r w:rsidR="003E30F8">
              <w:rPr>
                <w:rFonts w:ascii="Arial" w:hAnsi="Arial" w:cs="Arial"/>
                <w:lang w:val="ru-RU" w:eastAsia="ru-RU"/>
              </w:rPr>
              <w:t xml:space="preserve">год </w:t>
            </w:r>
          </w:p>
        </w:tc>
      </w:tr>
      <w:tr w:rsidR="003E30F8" w:rsidRPr="006C13E2" w:rsidTr="00647B91">
        <w:trPr>
          <w:trHeight w:val="24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647B9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Кількість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людей в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час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201</w:t>
            </w:r>
          </w:p>
        </w:tc>
      </w:tr>
      <w:tr w:rsidR="003E30F8" w:rsidRPr="006C13E2" w:rsidTr="00647B91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Вид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Централізоване</w:t>
            </w:r>
            <w:proofErr w:type="spellEnd"/>
          </w:p>
        </w:tc>
      </w:tr>
      <w:tr w:rsidR="003E30F8" w:rsidRPr="006C13E2" w:rsidTr="00647B91">
        <w:trPr>
          <w:trHeight w:val="15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0000FF"/>
                <w:lang w:val="ru-RU" w:eastAsia="ru-RU"/>
              </w:rPr>
              <w:t>**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Найменування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обл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тип,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заводський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дата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встановлення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або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випуску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72781E" w:rsidRDefault="003E30F8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>Теп</w:t>
            </w:r>
            <w:r>
              <w:rPr>
                <w:rFonts w:ascii="Arial" w:hAnsi="Arial" w:cs="Arial"/>
                <w:lang w:val="ru-RU" w:eastAsia="ru-RU"/>
              </w:rPr>
              <w:t xml:space="preserve">лова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gramStart"/>
            <w:r>
              <w:rPr>
                <w:rFonts w:ascii="Arial" w:hAnsi="Arial" w:cs="Arial"/>
                <w:lang w:val="en-US" w:eastAsia="ru-RU"/>
              </w:rPr>
              <w:t>U</w:t>
            </w:r>
            <w:proofErr w:type="gramEnd"/>
            <w:r>
              <w:rPr>
                <w:rFonts w:ascii="Arial" w:hAnsi="Arial" w:cs="Arial"/>
                <w:lang w:eastAsia="ru-RU"/>
              </w:rPr>
              <w:t>АКВА-МВТ</w:t>
            </w:r>
            <w:r>
              <w:rPr>
                <w:rFonts w:ascii="Arial" w:hAnsi="Arial" w:cs="Arial"/>
                <w:lang w:val="ru-RU" w:eastAsia="ru-RU"/>
              </w:rPr>
              <w:t>, 2006, № 21896</w:t>
            </w:r>
          </w:p>
          <w:p w:rsidR="003E30F8" w:rsidRPr="0072781E" w:rsidRDefault="003E30F8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 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НИК 2301АП1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, </w:t>
            </w:r>
            <w:r>
              <w:rPr>
                <w:rFonts w:ascii="Arial" w:hAnsi="Arial" w:cs="Arial"/>
                <w:lang w:val="ru-RU" w:eastAsia="ru-RU"/>
              </w:rPr>
              <w:t>№ 0706238</w:t>
            </w:r>
          </w:p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водомір</w:t>
            </w:r>
            <w:proofErr w:type="spellEnd"/>
          </w:p>
        </w:tc>
      </w:tr>
      <w:tr w:rsidR="003E30F8" w:rsidRPr="006C13E2" w:rsidTr="00647B91">
        <w:trPr>
          <w:trHeight w:val="141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647B91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t>17</w:t>
            </w:r>
            <w:r w:rsidR="003E30F8"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647B9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Постачальники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ресурсі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КП « БДВК</w:t>
            </w:r>
            <w:r w:rsidRPr="00316D1E">
              <w:rPr>
                <w:rFonts w:ascii="Arial" w:hAnsi="Arial" w:cs="Arial"/>
                <w:lang w:val="ru-RU" w:eastAsia="ru-RU"/>
              </w:rPr>
              <w:t>»,</w:t>
            </w:r>
          </w:p>
          <w:p w:rsidR="003E30F8" w:rsidRDefault="003E30F8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 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- </w:t>
            </w:r>
            <w:r>
              <w:rPr>
                <w:rFonts w:ascii="Arial" w:hAnsi="Arial" w:cs="Arial"/>
                <w:lang w:val="ru-RU" w:eastAsia="ru-RU"/>
              </w:rPr>
              <w:t>КП « БДТЕ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», </w:t>
            </w:r>
          </w:p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 «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Одеська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енергопостачальна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компанія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»</w:t>
            </w:r>
          </w:p>
        </w:tc>
      </w:tr>
      <w:tr w:rsidR="003E30F8" w:rsidRPr="006C13E2" w:rsidTr="00647B91">
        <w:trPr>
          <w:trHeight w:val="1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647B91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t>18</w:t>
            </w:r>
            <w:r w:rsidR="003E30F8"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A44C4D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Тариф на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кожний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тип ресурсу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–1682,2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/Гкал</w:t>
            </w:r>
          </w:p>
          <w:p w:rsidR="003E30F8" w:rsidRPr="00316D1E" w:rsidRDefault="003E30F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Холодна вода </w:t>
            </w:r>
            <w:r>
              <w:rPr>
                <w:rFonts w:ascii="Arial" w:hAnsi="Arial" w:cs="Arial"/>
                <w:lang w:val="ru-RU" w:eastAsia="ru-RU"/>
              </w:rPr>
              <w:t xml:space="preserve">39.23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/м3</w:t>
            </w:r>
          </w:p>
          <w:p w:rsidR="003E30F8" w:rsidRPr="00316D1E" w:rsidRDefault="00647B91" w:rsidP="00647B9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Електроенергія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-</w:t>
            </w:r>
            <w:r w:rsidR="003E30F8">
              <w:rPr>
                <w:rFonts w:ascii="Arial" w:hAnsi="Arial" w:cs="Arial"/>
                <w:lang w:val="ru-RU" w:eastAsia="ru-RU"/>
              </w:rPr>
              <w:t>2.8659</w:t>
            </w:r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 w:rsidR="003E30F8"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 w:rsidR="003E30F8">
              <w:rPr>
                <w:rFonts w:ascii="Arial" w:hAnsi="Arial" w:cs="Arial"/>
                <w:lang w:val="ru-RU" w:eastAsia="ru-RU"/>
              </w:rPr>
              <w:t>/кВт*</w:t>
            </w:r>
            <w:proofErr w:type="gramStart"/>
            <w:r w:rsidR="003E30F8">
              <w:rPr>
                <w:rFonts w:ascii="Arial" w:hAnsi="Arial" w:cs="Arial"/>
                <w:lang w:val="ru-RU" w:eastAsia="ru-RU"/>
              </w:rPr>
              <w:t>ч</w:t>
            </w:r>
            <w:proofErr w:type="gramEnd"/>
          </w:p>
        </w:tc>
      </w:tr>
    </w:tbl>
    <w:p w:rsidR="003E30F8" w:rsidRDefault="003E30F8"/>
    <w:sectPr w:rsidR="003E30F8" w:rsidSect="001A3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characterSpacingControl w:val="doNotCompress"/>
  <w:compat/>
  <w:rsids>
    <w:rsidRoot w:val="00F911BC"/>
    <w:rsid w:val="00032217"/>
    <w:rsid w:val="00056AFA"/>
    <w:rsid w:val="000C5696"/>
    <w:rsid w:val="000D51DF"/>
    <w:rsid w:val="001011B7"/>
    <w:rsid w:val="00140435"/>
    <w:rsid w:val="001A3421"/>
    <w:rsid w:val="001C06F3"/>
    <w:rsid w:val="001C39D8"/>
    <w:rsid w:val="0021535B"/>
    <w:rsid w:val="00226272"/>
    <w:rsid w:val="002441BA"/>
    <w:rsid w:val="0025358C"/>
    <w:rsid w:val="002F1278"/>
    <w:rsid w:val="00316D1E"/>
    <w:rsid w:val="003C4E39"/>
    <w:rsid w:val="003E30F8"/>
    <w:rsid w:val="00512B43"/>
    <w:rsid w:val="005427FA"/>
    <w:rsid w:val="005A1C99"/>
    <w:rsid w:val="005A340A"/>
    <w:rsid w:val="005F23D2"/>
    <w:rsid w:val="00603725"/>
    <w:rsid w:val="00613501"/>
    <w:rsid w:val="0063241F"/>
    <w:rsid w:val="00647B91"/>
    <w:rsid w:val="00656A7A"/>
    <w:rsid w:val="006609FD"/>
    <w:rsid w:val="006C13E2"/>
    <w:rsid w:val="00711A33"/>
    <w:rsid w:val="0072781E"/>
    <w:rsid w:val="007924F1"/>
    <w:rsid w:val="00801595"/>
    <w:rsid w:val="00921AB9"/>
    <w:rsid w:val="00965410"/>
    <w:rsid w:val="009829E0"/>
    <w:rsid w:val="00A37D96"/>
    <w:rsid w:val="00A44C4D"/>
    <w:rsid w:val="00A53899"/>
    <w:rsid w:val="00A86770"/>
    <w:rsid w:val="00B06C81"/>
    <w:rsid w:val="00B80169"/>
    <w:rsid w:val="00B85F59"/>
    <w:rsid w:val="00BA0626"/>
    <w:rsid w:val="00BD7484"/>
    <w:rsid w:val="00BF150D"/>
    <w:rsid w:val="00CA7FB9"/>
    <w:rsid w:val="00CC65A0"/>
    <w:rsid w:val="00D2007A"/>
    <w:rsid w:val="00D34FE1"/>
    <w:rsid w:val="00DC243A"/>
    <w:rsid w:val="00DE592C"/>
    <w:rsid w:val="00E2540E"/>
    <w:rsid w:val="00E33403"/>
    <w:rsid w:val="00E334AC"/>
    <w:rsid w:val="00E93E90"/>
    <w:rsid w:val="00EE5A92"/>
    <w:rsid w:val="00EF4B14"/>
    <w:rsid w:val="00F14CAD"/>
    <w:rsid w:val="00F27B6E"/>
    <w:rsid w:val="00F32429"/>
    <w:rsid w:val="00F57D0D"/>
    <w:rsid w:val="00F775FF"/>
    <w:rsid w:val="00F84E4C"/>
    <w:rsid w:val="00F91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2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44C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tab-span">
    <w:name w:val="apple-tab-span"/>
    <w:basedOn w:val="a0"/>
    <w:uiPriority w:val="99"/>
    <w:rsid w:val="00A44C4D"/>
    <w:rPr>
      <w:rFonts w:cs="Times New Roman"/>
    </w:rPr>
  </w:style>
  <w:style w:type="character" w:styleId="a4">
    <w:name w:val="Hyperlink"/>
    <w:basedOn w:val="a0"/>
    <w:uiPriority w:val="99"/>
    <w:rsid w:val="00EF4B1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6037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037228">
          <w:marLeft w:val="-4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03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tsad6@ukr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1056;&#1040;&#1041;&#1054;&#1058;&#1040;\&#1057;&#1052;&#1040;&#1056;&#1058;%20&#1069;&#1053;&#1045;&#1056;&#1044;&#1046;&#1048;\&#1040;IC\&#1072;&#1085;&#1082;&#1077;&#1090;&#1072;%20&#1086;&#1073;&#1098;&#1077;&#1090;&#1072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анкета объета</Template>
  <TotalTime>5</TotalTime>
  <Pages>2</Pages>
  <Words>806</Words>
  <Characters>460</Characters>
  <Application>Microsoft Office Word</Application>
  <DocSecurity>0</DocSecurity>
  <Lines>3</Lines>
  <Paragraphs>2</Paragraphs>
  <ScaleCrop>false</ScaleCrop>
  <Company>Ispolkom</Company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Michalich</dc:creator>
  <cp:lastModifiedBy>USER</cp:lastModifiedBy>
  <cp:revision>2</cp:revision>
  <dcterms:created xsi:type="dcterms:W3CDTF">2020-06-26T11:51:00Z</dcterms:created>
  <dcterms:modified xsi:type="dcterms:W3CDTF">2020-06-26T11:51:00Z</dcterms:modified>
</cp:coreProperties>
</file>