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AE7" w:rsidRPr="00A44C4D" w:rsidRDefault="00A05AE7" w:rsidP="00A8677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407"/>
        <w:gridCol w:w="3642"/>
      </w:tblGrid>
      <w:tr w:rsidR="00A05AE7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C4E39" w:rsidRDefault="00A05AE7" w:rsidP="00A44C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Шаркова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Валентина Михайлівна</w:t>
            </w:r>
          </w:p>
        </w:tc>
      </w:tr>
      <w:tr w:rsidR="00A05AE7" w:rsidRPr="006C13E2" w:rsidTr="00365FFC">
        <w:trPr>
          <w:trHeight w:val="14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З</w:t>
            </w:r>
            <w:r>
              <w:rPr>
                <w:rFonts w:ascii="Arial" w:hAnsi="Arial" w:cs="Arial"/>
                <w:lang w:val="ru-RU" w:eastAsia="ru-RU"/>
              </w:rPr>
              <w:t>авгосп</w:t>
            </w:r>
            <w:proofErr w:type="spellEnd"/>
          </w:p>
        </w:tc>
      </w:tr>
      <w:tr w:rsidR="00A05AE7" w:rsidRPr="006C13E2" w:rsidTr="00365FFC">
        <w:trPr>
          <w:trHeight w:val="2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5A340A" w:rsidRDefault="002B00F2" w:rsidP="00EF4B14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A05AE7" w:rsidRPr="005A340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detsad</w:t>
              </w:r>
              <w:r w:rsidR="00A05AE7" w:rsidRPr="005A340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5@</w:t>
              </w:r>
              <w:r w:rsidR="00A05AE7" w:rsidRPr="005A340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ukr</w:t>
              </w:r>
              <w:r w:rsidR="00A05AE7" w:rsidRPr="005A340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A05AE7" w:rsidRPr="005A340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net</w:t>
              </w:r>
            </w:hyperlink>
          </w:p>
        </w:tc>
      </w:tr>
      <w:tr w:rsidR="00A05AE7" w:rsidRPr="006C13E2" w:rsidTr="00A44C4D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EF4B14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3-11-61</w:t>
            </w:r>
          </w:p>
        </w:tc>
      </w:tr>
      <w:tr w:rsidR="00A05AE7" w:rsidRPr="006C13E2" w:rsidTr="00365FFC">
        <w:trPr>
          <w:trHeight w:val="4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навчальний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заклад №5 «Казка»</w:t>
            </w:r>
          </w:p>
        </w:tc>
      </w:tr>
      <w:tr w:rsidR="00A05AE7" w:rsidRPr="006C13E2" w:rsidTr="00365FFC">
        <w:trPr>
          <w:trHeight w:val="45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Додається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(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прикріпити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до листа в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игляді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A05AE7" w:rsidRPr="006C13E2" w:rsidTr="00365FFC">
        <w:trPr>
          <w:trHeight w:val="3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балансоутримувач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міська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 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 xml:space="preserve">( </w:t>
            </w:r>
            <w:proofErr w:type="spellStart"/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інше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A05AE7" w:rsidRPr="006C13E2" w:rsidTr="00365FFC">
        <w:trPr>
          <w:trHeight w:val="2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1973</w:t>
            </w:r>
          </w:p>
        </w:tc>
      </w:tr>
      <w:tr w:rsidR="00A05AE7" w:rsidRPr="006C13E2" w:rsidTr="00365FFC">
        <w:trPr>
          <w:trHeight w:val="4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Ізмаільська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, 116</w:t>
            </w:r>
            <w:r w:rsidRPr="00316D1E">
              <w:rPr>
                <w:rFonts w:ascii="Arial" w:hAnsi="Arial" w:cs="Arial"/>
                <w:lang w:val="ru-RU" w:eastAsia="ru-RU"/>
              </w:rPr>
              <w:t>  </w:t>
            </w:r>
          </w:p>
        </w:tc>
      </w:tr>
      <w:tr w:rsidR="00A05AE7" w:rsidRPr="006C13E2" w:rsidTr="00365FFC">
        <w:trPr>
          <w:trHeight w:val="1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A05AE7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дитячий заклад</w:t>
            </w:r>
          </w:p>
        </w:tc>
      </w:tr>
      <w:tr w:rsidR="00A05AE7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r>
              <w:rPr>
                <w:rFonts w:ascii="Arial" w:hAnsi="Arial" w:cs="Arial"/>
                <w:lang w:val="ru-RU" w:eastAsia="ru-RU"/>
              </w:rPr>
              <w:t>15945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 м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2</w:t>
            </w:r>
            <w:proofErr w:type="gramEnd"/>
          </w:p>
        </w:tc>
      </w:tr>
      <w:tr w:rsidR="00A05AE7" w:rsidRPr="006C13E2" w:rsidTr="00365FFC">
        <w:trPr>
          <w:trHeight w:val="24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4B6917" w:rsidP="00316D1E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  <w:lang w:val="ru-RU"/>
              </w:rPr>
              <w:t>4925.</w:t>
            </w:r>
            <w:r w:rsidR="00A05AE7">
              <w:rPr>
                <w:rFonts w:ascii="Arial CYR" w:hAnsi="Arial CYR" w:cs="Arial CYR"/>
                <w:sz w:val="20"/>
                <w:szCs w:val="20"/>
                <w:lang w:val="ru-RU"/>
              </w:rPr>
              <w:t>6</w:t>
            </w:r>
            <w:r w:rsidR="00A05AE7"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 w:rsidR="00A05AE7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A05AE7" w:rsidRPr="006C13E2" w:rsidTr="00365FFC">
        <w:trPr>
          <w:trHeight w:val="2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4B691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1594.</w:t>
            </w:r>
            <w:r w:rsidR="00A05AE7">
              <w:rPr>
                <w:rFonts w:ascii="Arial" w:hAnsi="Arial" w:cs="Arial"/>
                <w:lang w:val="ru-RU" w:eastAsia="ru-RU"/>
              </w:rPr>
              <w:t xml:space="preserve">5 </w:t>
            </w:r>
            <w:r w:rsidR="00A05AE7" w:rsidRPr="00316D1E">
              <w:rPr>
                <w:rFonts w:ascii="Arial" w:hAnsi="Arial" w:cs="Arial"/>
                <w:lang w:val="ru-RU" w:eastAsia="ru-RU"/>
              </w:rPr>
              <w:t>м</w:t>
            </w:r>
            <w:proofErr w:type="gramStart"/>
            <w:r w:rsidR="00A05AE7" w:rsidRPr="00316D1E">
              <w:rPr>
                <w:rFonts w:ascii="Arial" w:hAnsi="Arial" w:cs="Arial"/>
                <w:lang w:val="ru-RU" w:eastAsia="ru-RU"/>
              </w:rPr>
              <w:t>2</w:t>
            </w:r>
            <w:proofErr w:type="gramEnd"/>
          </w:p>
        </w:tc>
      </w:tr>
      <w:tr w:rsidR="00A05AE7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4B691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4925.</w:t>
            </w:r>
            <w:r w:rsidR="00A05AE7">
              <w:rPr>
                <w:rFonts w:ascii="Arial CYR" w:hAnsi="Arial CYR" w:cs="Arial CYR"/>
                <w:sz w:val="20"/>
                <w:szCs w:val="20"/>
              </w:rPr>
              <w:t>6</w:t>
            </w:r>
            <w:r w:rsidR="00A05AE7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A05AE7" w:rsidRPr="006C13E2" w:rsidTr="00365FFC">
        <w:trPr>
          <w:trHeight w:val="2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032217" w:rsidRDefault="004B6917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0.</w:t>
            </w:r>
            <w:r w:rsidR="00A05AE7">
              <w:rPr>
                <w:rFonts w:ascii="Arial" w:hAnsi="Arial" w:cs="Arial"/>
                <w:lang w:val="ru-RU" w:eastAsia="ru-RU"/>
              </w:rPr>
              <w:t xml:space="preserve">1057 </w:t>
            </w:r>
            <w:r w:rsidR="00A05AE7"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 w:rsidR="00A05AE7">
              <w:rPr>
                <w:rFonts w:ascii="Arial" w:hAnsi="Arial" w:cs="Arial"/>
                <w:lang w:val="ru-RU" w:eastAsia="ru-RU"/>
              </w:rPr>
              <w:t xml:space="preserve">год </w:t>
            </w:r>
          </w:p>
        </w:tc>
      </w:tr>
      <w:tr w:rsidR="00A05AE7" w:rsidRPr="006C13E2" w:rsidTr="00365FFC">
        <w:trPr>
          <w:trHeight w:val="2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293</w:t>
            </w:r>
          </w:p>
        </w:tc>
      </w:tr>
      <w:tr w:rsidR="00A05AE7" w:rsidRPr="006C13E2" w:rsidTr="00365FFC">
        <w:trPr>
          <w:trHeight w:val="1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Централізоване</w:t>
            </w:r>
            <w:proofErr w:type="spellEnd"/>
          </w:p>
        </w:tc>
      </w:tr>
      <w:tr w:rsidR="00A05AE7" w:rsidRPr="006C13E2" w:rsidTr="00365FFC">
        <w:trPr>
          <w:trHeight w:val="16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72781E" w:rsidRDefault="00A05AE7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en-US" w:eastAsia="ru-RU"/>
              </w:rPr>
              <w:t>Ultraheat</w:t>
            </w:r>
            <w:proofErr w:type="spellEnd"/>
            <w:r w:rsidRPr="00B85F59">
              <w:rPr>
                <w:rFonts w:ascii="Arial" w:hAnsi="Arial" w:cs="Arial"/>
                <w:lang w:val="ru-RU" w:eastAsia="ru-RU"/>
              </w:rPr>
              <w:t>-2</w:t>
            </w:r>
            <w:r>
              <w:rPr>
                <w:rFonts w:ascii="Arial" w:hAnsi="Arial" w:cs="Arial"/>
                <w:lang w:val="en-US" w:eastAsia="ru-RU"/>
              </w:rPr>
              <w:t>WR</w:t>
            </w:r>
            <w:r>
              <w:rPr>
                <w:rFonts w:ascii="Arial" w:hAnsi="Arial" w:cs="Arial"/>
                <w:lang w:val="ru-RU" w:eastAsia="ru-RU"/>
              </w:rPr>
              <w:t xml:space="preserve"> , 2005, № 65288039</w:t>
            </w:r>
          </w:p>
          <w:p w:rsidR="00A05AE7" w:rsidRPr="0072781E" w:rsidRDefault="00A05AE7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2301АП3В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8366228</w:t>
            </w:r>
          </w:p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A05AE7" w:rsidRPr="006C13E2" w:rsidTr="00365FFC">
        <w:trPr>
          <w:trHeight w:val="2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ресурсів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телефон,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A05AE7" w:rsidRDefault="00A05AE7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A05AE7" w:rsidRPr="006C13E2" w:rsidTr="00365FFC">
        <w:trPr>
          <w:trHeight w:val="14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lastRenderedPageBreak/>
              <w:t>20.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A44C4D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–1682,2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/Гкал</w:t>
            </w:r>
          </w:p>
          <w:p w:rsidR="00A05AE7" w:rsidRPr="00316D1E" w:rsidRDefault="00A05AE7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A05AE7" w:rsidRPr="00316D1E" w:rsidRDefault="00A05AE7" w:rsidP="00365FF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 - 2.8659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/кВт*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ч</w:t>
            </w:r>
            <w:proofErr w:type="gramEnd"/>
          </w:p>
        </w:tc>
      </w:tr>
    </w:tbl>
    <w:p w:rsidR="00A05AE7" w:rsidRDefault="00A05AE7"/>
    <w:sectPr w:rsidR="00A05AE7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3061F"/>
    <w:rsid w:val="00032217"/>
    <w:rsid w:val="00056AFA"/>
    <w:rsid w:val="000C5696"/>
    <w:rsid w:val="000D51DF"/>
    <w:rsid w:val="000E6A39"/>
    <w:rsid w:val="001011B7"/>
    <w:rsid w:val="00140435"/>
    <w:rsid w:val="001A3421"/>
    <w:rsid w:val="001C06F3"/>
    <w:rsid w:val="0021535B"/>
    <w:rsid w:val="00226272"/>
    <w:rsid w:val="0025358C"/>
    <w:rsid w:val="002B00F2"/>
    <w:rsid w:val="00316D1E"/>
    <w:rsid w:val="00365FFC"/>
    <w:rsid w:val="003C4E39"/>
    <w:rsid w:val="004B6917"/>
    <w:rsid w:val="00512B43"/>
    <w:rsid w:val="005427FA"/>
    <w:rsid w:val="005A340A"/>
    <w:rsid w:val="005F23D2"/>
    <w:rsid w:val="00603725"/>
    <w:rsid w:val="00613501"/>
    <w:rsid w:val="0063241F"/>
    <w:rsid w:val="00656A7A"/>
    <w:rsid w:val="006609FD"/>
    <w:rsid w:val="006C13E2"/>
    <w:rsid w:val="00711A33"/>
    <w:rsid w:val="0072781E"/>
    <w:rsid w:val="007924F1"/>
    <w:rsid w:val="00801595"/>
    <w:rsid w:val="008326AC"/>
    <w:rsid w:val="00921AB9"/>
    <w:rsid w:val="009829E0"/>
    <w:rsid w:val="00A05AE7"/>
    <w:rsid w:val="00A37D96"/>
    <w:rsid w:val="00A44C4D"/>
    <w:rsid w:val="00A53899"/>
    <w:rsid w:val="00A86770"/>
    <w:rsid w:val="00B06C81"/>
    <w:rsid w:val="00B85F59"/>
    <w:rsid w:val="00BA0626"/>
    <w:rsid w:val="00BD7484"/>
    <w:rsid w:val="00BF150D"/>
    <w:rsid w:val="00CA7FB9"/>
    <w:rsid w:val="00CC65A0"/>
    <w:rsid w:val="00D2007A"/>
    <w:rsid w:val="00D34FE1"/>
    <w:rsid w:val="00DC243A"/>
    <w:rsid w:val="00DE592C"/>
    <w:rsid w:val="00E2540E"/>
    <w:rsid w:val="00E33403"/>
    <w:rsid w:val="00E334AC"/>
    <w:rsid w:val="00E93E90"/>
    <w:rsid w:val="00EC59A9"/>
    <w:rsid w:val="00EF4B14"/>
    <w:rsid w:val="00F14CAD"/>
    <w:rsid w:val="00F27B6E"/>
    <w:rsid w:val="00F32429"/>
    <w:rsid w:val="00F57D0D"/>
    <w:rsid w:val="00F775FF"/>
    <w:rsid w:val="00F84E4C"/>
    <w:rsid w:val="00F9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173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3683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3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ad5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11</TotalTime>
  <Pages>2</Pages>
  <Words>849</Words>
  <Characters>484</Characters>
  <Application>Microsoft Office Word</Application>
  <DocSecurity>0</DocSecurity>
  <Lines>4</Lines>
  <Paragraphs>2</Paragraphs>
  <ScaleCrop>false</ScaleCrop>
  <Company>Ispolkom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2</cp:revision>
  <dcterms:created xsi:type="dcterms:W3CDTF">2020-06-26T11:46:00Z</dcterms:created>
  <dcterms:modified xsi:type="dcterms:W3CDTF">2020-06-26T11:46:00Z</dcterms:modified>
</cp:coreProperties>
</file>