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509" w:rsidRPr="00A44C4D" w:rsidRDefault="00763509" w:rsidP="002A2AC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365"/>
        <w:gridCol w:w="3684"/>
      </w:tblGrid>
      <w:tr w:rsidR="00763509" w:rsidRPr="006C13E2" w:rsidTr="002A2AC4">
        <w:trPr>
          <w:trHeight w:val="1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FF043E" w:rsidRDefault="00763509" w:rsidP="00A44C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Адирова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Наталя Володимирівна</w:t>
            </w:r>
          </w:p>
        </w:tc>
      </w:tr>
      <w:tr w:rsidR="00763509" w:rsidRPr="006C13E2" w:rsidTr="002A2AC4">
        <w:trPr>
          <w:trHeight w:val="27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Завгосп</w:t>
            </w:r>
            <w:proofErr w:type="spellEnd"/>
          </w:p>
        </w:tc>
      </w:tr>
      <w:tr w:rsidR="00763509" w:rsidRPr="006C13E2" w:rsidTr="002A2AC4">
        <w:trPr>
          <w:trHeight w:val="1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FF043E" w:rsidRDefault="00B42D70" w:rsidP="00EF4B14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763509" w:rsidRPr="00FF043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detsa</w:t>
              </w:r>
              <w:r w:rsidR="00763509" w:rsidRPr="00FF043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d</w:t>
              </w:r>
              <w:r w:rsidR="00763509" w:rsidRPr="00FF043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4@</w:t>
              </w:r>
              <w:r w:rsidR="00763509" w:rsidRPr="00FF043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ukr</w:t>
              </w:r>
              <w:r w:rsidR="00763509" w:rsidRPr="00FF043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763509" w:rsidRPr="00FF043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net</w:t>
              </w:r>
            </w:hyperlink>
          </w:p>
        </w:tc>
      </w:tr>
      <w:tr w:rsidR="00763509" w:rsidRPr="006C13E2" w:rsidTr="002A2AC4">
        <w:trPr>
          <w:trHeight w:val="15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EF4B14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2-79-04</w:t>
            </w:r>
          </w:p>
        </w:tc>
      </w:tr>
      <w:tr w:rsidR="00763509" w:rsidRPr="006C13E2" w:rsidTr="002A2AC4">
        <w:trPr>
          <w:trHeight w:val="3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№4 «Веселка»</w:t>
            </w:r>
          </w:p>
        </w:tc>
      </w:tr>
      <w:tr w:rsidR="00763509" w:rsidRPr="006C13E2" w:rsidTr="002A2AC4">
        <w:trPr>
          <w:trHeight w:val="5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(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прикріпити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до листа в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игляді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763509" w:rsidRPr="006C13E2" w:rsidTr="002A2AC4">
        <w:trPr>
          <w:trHeight w:val="2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міська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 xml:space="preserve">( </w:t>
            </w:r>
            <w:proofErr w:type="spellStart"/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інше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763509" w:rsidRPr="006C13E2" w:rsidTr="002A2AC4">
        <w:trPr>
          <w:trHeight w:val="1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1982</w:t>
            </w:r>
          </w:p>
        </w:tc>
      </w:tr>
      <w:tr w:rsidR="00763509" w:rsidRPr="006C13E2" w:rsidTr="002A2AC4">
        <w:trPr>
          <w:trHeight w:val="4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Першотравнева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83</w:t>
            </w:r>
            <w:r w:rsidRPr="00316D1E">
              <w:rPr>
                <w:rFonts w:ascii="Arial" w:hAnsi="Arial" w:cs="Arial"/>
                <w:lang w:val="ru-RU" w:eastAsia="ru-RU"/>
              </w:rPr>
              <w:t>  </w:t>
            </w:r>
          </w:p>
        </w:tc>
      </w:tr>
      <w:tr w:rsidR="00763509" w:rsidRPr="006C13E2" w:rsidTr="002A2AC4">
        <w:trPr>
          <w:trHeight w:val="2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763509" w:rsidRPr="006C13E2" w:rsidTr="002A2AC4">
        <w:trPr>
          <w:trHeight w:val="2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763509" w:rsidRPr="006C13E2" w:rsidTr="002A2AC4">
        <w:trPr>
          <w:trHeight w:val="1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1045 м2"/>
              </w:smartTagPr>
              <w:r>
                <w:rPr>
                  <w:rFonts w:ascii="Arial" w:hAnsi="Arial" w:cs="Arial"/>
                  <w:lang w:val="ru-RU" w:eastAsia="ru-RU"/>
                </w:rPr>
                <w:t>1045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763509" w:rsidRPr="006C13E2" w:rsidTr="002A2AC4">
        <w:trPr>
          <w:trHeight w:val="1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4260C5" w:rsidP="00316D1E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  <w:lang w:val="ru-RU"/>
              </w:rPr>
              <w:t>2821.</w:t>
            </w:r>
            <w:r w:rsidR="00763509">
              <w:rPr>
                <w:rFonts w:ascii="Arial CYR" w:hAnsi="Arial CYR" w:cs="Arial CYR"/>
                <w:sz w:val="20"/>
                <w:szCs w:val="20"/>
                <w:lang w:val="ru-RU"/>
              </w:rPr>
              <w:t>5</w:t>
            </w:r>
            <w:r w:rsidR="00763509"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 w:rsidR="00763509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763509" w:rsidRPr="006C13E2" w:rsidTr="002A2AC4">
        <w:trPr>
          <w:trHeight w:val="2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smartTag w:uri="urn:schemas-microsoft-com:office:smarttags" w:element="metricconverter">
              <w:smartTagPr>
                <w:attr w:name="ProductID" w:val="1045 м2"/>
              </w:smartTagPr>
              <w:r>
                <w:rPr>
                  <w:rFonts w:ascii="Arial" w:hAnsi="Arial" w:cs="Arial"/>
                  <w:lang w:val="ru-RU" w:eastAsia="ru-RU"/>
                </w:rPr>
                <w:t>1045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763509" w:rsidRPr="006C13E2" w:rsidTr="002A2AC4">
        <w:trPr>
          <w:trHeight w:val="3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4260C5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2821.</w:t>
            </w:r>
            <w:r w:rsidR="00763509">
              <w:rPr>
                <w:rFonts w:ascii="Arial CYR" w:hAnsi="Arial CYR" w:cs="Arial CYR"/>
                <w:sz w:val="20"/>
                <w:szCs w:val="20"/>
              </w:rPr>
              <w:t xml:space="preserve">5 </w:t>
            </w:r>
            <w:r w:rsidR="00763509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763509" w:rsidRPr="006C13E2" w:rsidTr="002A2AC4">
        <w:trPr>
          <w:trHeight w:val="19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032217" w:rsidRDefault="00763509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763509" w:rsidRPr="006C13E2" w:rsidTr="002A2AC4">
        <w:trPr>
          <w:trHeight w:val="3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приблизно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320</w:t>
            </w:r>
          </w:p>
        </w:tc>
      </w:tr>
      <w:tr w:rsidR="00763509" w:rsidRPr="006C13E2" w:rsidTr="002A2AC4">
        <w:trPr>
          <w:trHeight w:val="2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Індивідуальна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топкова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на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вугіллі</w:t>
            </w:r>
            <w:proofErr w:type="spellEnd"/>
          </w:p>
        </w:tc>
      </w:tr>
      <w:tr w:rsidR="00763509" w:rsidRPr="006C13E2" w:rsidTr="002A2AC4">
        <w:trPr>
          <w:trHeight w:val="15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72781E" w:rsidRDefault="00763509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індивідуальна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топкова</w:t>
            </w:r>
            <w:proofErr w:type="spellEnd"/>
          </w:p>
          <w:p w:rsidR="00763509" w:rsidRPr="0072781E" w:rsidRDefault="00763509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 АП3В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7935356</w:t>
            </w:r>
          </w:p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763509" w:rsidRPr="006C13E2" w:rsidTr="002A2AC4">
        <w:trPr>
          <w:trHeight w:val="12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2A2AC4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17</w:t>
            </w:r>
            <w:r w:rsidR="00763509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ресурсів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телефон,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763509" w:rsidRDefault="00763509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763509" w:rsidRPr="006C13E2" w:rsidTr="002A2AC4">
        <w:trPr>
          <w:trHeight w:val="10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2A2AC4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18</w:t>
            </w:r>
            <w:r w:rsidR="00763509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A44C4D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</w:t>
            </w:r>
          </w:p>
          <w:p w:rsidR="00763509" w:rsidRPr="00316D1E" w:rsidRDefault="00763509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763509" w:rsidRPr="00316D1E" w:rsidRDefault="00763509" w:rsidP="002A2A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</w:t>
            </w:r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r>
              <w:rPr>
                <w:rFonts w:ascii="Arial" w:hAnsi="Arial" w:cs="Arial"/>
                <w:lang w:val="ru-RU" w:eastAsia="ru-RU"/>
              </w:rPr>
              <w:t>/кВт*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ч</w:t>
            </w:r>
            <w:proofErr w:type="gramEnd"/>
          </w:p>
        </w:tc>
      </w:tr>
    </w:tbl>
    <w:p w:rsidR="00763509" w:rsidRDefault="00763509"/>
    <w:sectPr w:rsidR="00763509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2217"/>
    <w:rsid w:val="00056AFA"/>
    <w:rsid w:val="000C5696"/>
    <w:rsid w:val="000D51DF"/>
    <w:rsid w:val="00140435"/>
    <w:rsid w:val="00186CC5"/>
    <w:rsid w:val="001A3421"/>
    <w:rsid w:val="001C06F3"/>
    <w:rsid w:val="0021535B"/>
    <w:rsid w:val="00226272"/>
    <w:rsid w:val="002269AC"/>
    <w:rsid w:val="0025358C"/>
    <w:rsid w:val="002A2AC4"/>
    <w:rsid w:val="00316D1E"/>
    <w:rsid w:val="003C4E39"/>
    <w:rsid w:val="004260C5"/>
    <w:rsid w:val="00456382"/>
    <w:rsid w:val="00512B43"/>
    <w:rsid w:val="00545C41"/>
    <w:rsid w:val="005F23D2"/>
    <w:rsid w:val="00603725"/>
    <w:rsid w:val="00613501"/>
    <w:rsid w:val="0063241F"/>
    <w:rsid w:val="00656A7A"/>
    <w:rsid w:val="006609FD"/>
    <w:rsid w:val="006C13E2"/>
    <w:rsid w:val="00711A33"/>
    <w:rsid w:val="0072781E"/>
    <w:rsid w:val="00763509"/>
    <w:rsid w:val="007924F1"/>
    <w:rsid w:val="00801595"/>
    <w:rsid w:val="00921AB9"/>
    <w:rsid w:val="009829E0"/>
    <w:rsid w:val="00A37D96"/>
    <w:rsid w:val="00A44C4D"/>
    <w:rsid w:val="00A53899"/>
    <w:rsid w:val="00A86770"/>
    <w:rsid w:val="00B06C81"/>
    <w:rsid w:val="00B42D70"/>
    <w:rsid w:val="00BA0626"/>
    <w:rsid w:val="00BD7484"/>
    <w:rsid w:val="00BF150D"/>
    <w:rsid w:val="00CA7FB9"/>
    <w:rsid w:val="00CC65A0"/>
    <w:rsid w:val="00D2007A"/>
    <w:rsid w:val="00D34FE1"/>
    <w:rsid w:val="00D815D0"/>
    <w:rsid w:val="00DC243A"/>
    <w:rsid w:val="00DE592C"/>
    <w:rsid w:val="00E33403"/>
    <w:rsid w:val="00E334AC"/>
    <w:rsid w:val="00E93E90"/>
    <w:rsid w:val="00EF4B14"/>
    <w:rsid w:val="00F14CAD"/>
    <w:rsid w:val="00F27B6E"/>
    <w:rsid w:val="00F32429"/>
    <w:rsid w:val="00F5225E"/>
    <w:rsid w:val="00F57D0D"/>
    <w:rsid w:val="00F775FF"/>
    <w:rsid w:val="00F84E4C"/>
    <w:rsid w:val="00F911BC"/>
    <w:rsid w:val="00FE7C0F"/>
    <w:rsid w:val="00FF0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30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06739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30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4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6</TotalTime>
  <Pages>2</Pages>
  <Words>835</Words>
  <Characters>477</Characters>
  <Application>Microsoft Office Word</Application>
  <DocSecurity>0</DocSecurity>
  <Lines>3</Lines>
  <Paragraphs>2</Paragraphs>
  <ScaleCrop>false</ScaleCrop>
  <Company>Ispolkom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2</cp:revision>
  <dcterms:created xsi:type="dcterms:W3CDTF">2020-06-26T11:35:00Z</dcterms:created>
  <dcterms:modified xsi:type="dcterms:W3CDTF">2020-06-26T11:35:00Z</dcterms:modified>
</cp:coreProperties>
</file>