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696" w:rsidRPr="00A44C4D" w:rsidRDefault="000C5696" w:rsidP="000C4CF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 xml:space="preserve">Анкета  </w:t>
      </w:r>
      <w:proofErr w:type="spellStart"/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>об’єкту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36"/>
        <w:gridCol w:w="5365"/>
        <w:gridCol w:w="3684"/>
      </w:tblGrid>
      <w:tr w:rsidR="000C5696" w:rsidRPr="006C13E2" w:rsidTr="00A44C4D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ІБ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енергоменеджеру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3C4E39" w:rsidRDefault="000C5696" w:rsidP="000C4C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Христодорова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Людмила Володимирівна</w:t>
            </w:r>
          </w:p>
        </w:tc>
      </w:tr>
      <w:tr w:rsidR="000C5696" w:rsidRPr="006C13E2" w:rsidTr="000C4CF3">
        <w:trPr>
          <w:trHeight w:val="18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Посада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316D1E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З</w:t>
            </w:r>
            <w:r>
              <w:rPr>
                <w:rFonts w:ascii="Arial" w:hAnsi="Arial" w:cs="Arial"/>
                <w:lang w:val="ru-RU" w:eastAsia="ru-RU"/>
              </w:rPr>
              <w:t>авгосп</w:t>
            </w:r>
            <w:proofErr w:type="spellEnd"/>
          </w:p>
        </w:tc>
      </w:tr>
      <w:tr w:rsidR="000C5696" w:rsidRPr="006C13E2" w:rsidTr="000C4CF3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Електронна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пошта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E334AC" w:rsidRDefault="008F7967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0C5696" w:rsidRPr="00E334AC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detsad2-bdnistr@ukr.net</w:t>
              </w:r>
            </w:hyperlink>
          </w:p>
        </w:tc>
      </w:tr>
      <w:tr w:rsidR="000C5696" w:rsidRPr="006C13E2" w:rsidTr="000C4CF3">
        <w:trPr>
          <w:trHeight w:val="24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мобільний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телефон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EF4B14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(04849)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2-72-76</w:t>
            </w:r>
          </w:p>
        </w:tc>
      </w:tr>
      <w:tr w:rsidR="000C5696" w:rsidRPr="006C13E2" w:rsidTr="000C4CF3">
        <w:trPr>
          <w:trHeight w:val="4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2. 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Повна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назва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згідно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установчими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документами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316D1E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Дошкільний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навчальний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заклад №2 «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Буратіно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»</w:t>
            </w:r>
          </w:p>
        </w:tc>
      </w:tr>
      <w:tr w:rsidR="000C5696" w:rsidRPr="006C13E2" w:rsidTr="000C4CF3">
        <w:trPr>
          <w:trHeight w:val="4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Фото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316D1E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Додається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(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прикріпити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до листа в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игляді</w:t>
            </w:r>
            <w:proofErr w:type="spellEnd"/>
            <w:r w:rsidR="000C4CF3">
              <w:rPr>
                <w:rFonts w:ascii="Arial" w:hAnsi="Arial" w:cs="Arial"/>
                <w:lang w:val="ru-RU" w:eastAsia="ru-RU"/>
              </w:rPr>
              <w:t>)</w:t>
            </w:r>
          </w:p>
        </w:tc>
      </w:tr>
      <w:tr w:rsidR="000C5696" w:rsidRPr="006C13E2" w:rsidTr="000C4CF3">
        <w:trPr>
          <w:trHeight w:val="2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Власник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316D1E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міська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рада 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 xml:space="preserve">( </w:t>
            </w:r>
            <w:proofErr w:type="spellStart"/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інше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>)</w:t>
            </w:r>
          </w:p>
        </w:tc>
      </w:tr>
      <w:tr w:rsidR="000C5696" w:rsidRPr="006C13E2" w:rsidTr="000C4CF3">
        <w:trPr>
          <w:trHeight w:val="26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побудови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316D1E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1987</w:t>
            </w:r>
          </w:p>
        </w:tc>
      </w:tr>
      <w:tr w:rsidR="000C5696" w:rsidRPr="006C13E2" w:rsidTr="000C4CF3">
        <w:trPr>
          <w:trHeight w:val="49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Адреса та №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316D1E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 xml:space="preserve">   м.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Б-Дн</w:t>
            </w:r>
            <w:proofErr w:type="spellEnd"/>
            <w:r>
              <w:rPr>
                <w:rFonts w:ascii="Arial" w:hAnsi="Arial" w:cs="Arial"/>
                <w:lang w:eastAsia="ru-RU"/>
              </w:rPr>
              <w:t>і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стровський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,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вул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.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Сонячна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, 10</w:t>
            </w:r>
            <w:r w:rsidRPr="00316D1E">
              <w:rPr>
                <w:rFonts w:ascii="Arial" w:hAnsi="Arial" w:cs="Arial"/>
                <w:lang w:val="ru-RU" w:eastAsia="ru-RU"/>
              </w:rPr>
              <w:t>  </w:t>
            </w:r>
          </w:p>
        </w:tc>
      </w:tr>
      <w:tr w:rsidR="000C5696" w:rsidRPr="006C13E2" w:rsidTr="000C4CF3">
        <w:trPr>
          <w:trHeight w:val="19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Етажність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316D1E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2</w:t>
            </w:r>
          </w:p>
        </w:tc>
      </w:tr>
      <w:tr w:rsidR="000C5696" w:rsidRPr="006C13E2" w:rsidTr="000C4CF3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8.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Категорія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316D1E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Дошкільний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дитячий заклад</w:t>
            </w:r>
          </w:p>
        </w:tc>
      </w:tr>
      <w:tr w:rsidR="000C5696" w:rsidRPr="006C13E2" w:rsidTr="000C4CF3">
        <w:trPr>
          <w:trHeight w:val="27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площа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316D1E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 </w:t>
            </w:r>
            <w:smartTag w:uri="urn:schemas-microsoft-com:office:smarttags" w:element="metricconverter">
              <w:smartTagPr>
                <w:attr w:name="ProductID" w:val="2394 м2"/>
              </w:smartTagPr>
              <w:r>
                <w:rPr>
                  <w:rFonts w:ascii="Arial" w:hAnsi="Arial" w:cs="Arial"/>
                  <w:lang w:val="ru-RU" w:eastAsia="ru-RU"/>
                </w:rPr>
                <w:t>2394</w:t>
              </w:r>
              <w:r w:rsidRPr="00316D1E">
                <w:rPr>
                  <w:rFonts w:ascii="Arial" w:hAnsi="Arial" w:cs="Arial"/>
                  <w:lang w:val="ru-RU" w:eastAsia="ru-RU"/>
                </w:rPr>
                <w:t xml:space="preserve"> м</w:t>
              </w:r>
              <w:proofErr w:type="gramStart"/>
              <w:r w:rsidRPr="00316D1E">
                <w:rPr>
                  <w:rFonts w:ascii="Arial" w:hAnsi="Arial" w:cs="Arial"/>
                  <w:lang w:val="ru-RU" w:eastAsia="ru-RU"/>
                </w:rPr>
                <w:t>2</w:t>
              </w:r>
            </w:smartTag>
            <w:proofErr w:type="gramEnd"/>
          </w:p>
        </w:tc>
      </w:tr>
      <w:tr w:rsidR="000C5696" w:rsidRPr="006C13E2" w:rsidTr="000C4CF3">
        <w:trPr>
          <w:trHeight w:val="2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10.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</w:t>
            </w:r>
            <w:proofErr w:type="spellEnd"/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316D1E" w:rsidRDefault="000C5696" w:rsidP="000C4CF3">
            <w:pPr>
              <w:spacing w:line="240" w:lineRule="auto"/>
              <w:rPr>
                <w:rFonts w:ascii="Arial CYR" w:hAnsi="Arial CYR" w:cs="Arial CYR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8774 м3"/>
              </w:smartTagPr>
              <w:r>
                <w:rPr>
                  <w:rFonts w:ascii="Arial CYR" w:hAnsi="Arial CYR" w:cs="Arial CYR"/>
                  <w:sz w:val="20"/>
                  <w:szCs w:val="20"/>
                  <w:lang w:val="ru-RU"/>
                </w:rPr>
                <w:t>8774</w:t>
              </w:r>
              <w:r>
                <w:rPr>
                  <w:rFonts w:ascii="Arial CYR" w:hAnsi="Arial CYR" w:cs="Arial CYR"/>
                  <w:sz w:val="20"/>
                  <w:szCs w:val="20"/>
                </w:rPr>
                <w:t xml:space="preserve"> </w:t>
              </w:r>
              <w:r w:rsidRPr="00316D1E">
                <w:rPr>
                  <w:rFonts w:ascii="Arial" w:hAnsi="Arial" w:cs="Arial"/>
                  <w:lang w:val="ru-RU" w:eastAsia="ru-RU"/>
                </w:rPr>
                <w:t>м3</w:t>
              </w:r>
            </w:smartTag>
          </w:p>
        </w:tc>
      </w:tr>
      <w:tr w:rsidR="000C5696" w:rsidRPr="006C13E2" w:rsidTr="000C4CF3">
        <w:trPr>
          <w:trHeight w:val="19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316D1E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smartTag w:uri="urn:schemas-microsoft-com:office:smarttags" w:element="metricconverter">
              <w:smartTagPr>
                <w:attr w:name="ProductID" w:val="2394 м2"/>
              </w:smartTagPr>
              <w:r>
                <w:rPr>
                  <w:rFonts w:ascii="Arial" w:hAnsi="Arial" w:cs="Arial"/>
                  <w:lang w:val="ru-RU" w:eastAsia="ru-RU"/>
                </w:rPr>
                <w:t>2394</w:t>
              </w:r>
              <w:r w:rsidRPr="00316D1E">
                <w:rPr>
                  <w:rFonts w:ascii="Arial" w:hAnsi="Arial" w:cs="Arial"/>
                  <w:lang w:val="ru-RU" w:eastAsia="ru-RU"/>
                </w:rPr>
                <w:t xml:space="preserve"> м</w:t>
              </w:r>
              <w:proofErr w:type="gramStart"/>
              <w:r w:rsidRPr="00316D1E">
                <w:rPr>
                  <w:rFonts w:ascii="Arial" w:hAnsi="Arial" w:cs="Arial"/>
                  <w:lang w:val="ru-RU" w:eastAsia="ru-RU"/>
                </w:rPr>
                <w:t>2</w:t>
              </w:r>
            </w:smartTag>
            <w:proofErr w:type="gramEnd"/>
          </w:p>
        </w:tc>
      </w:tr>
      <w:tr w:rsidR="000C5696" w:rsidRPr="006C13E2" w:rsidTr="000C4CF3">
        <w:trPr>
          <w:trHeight w:val="15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</w:t>
            </w:r>
            <w:proofErr w:type="spellEnd"/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316D1E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smartTag w:uri="urn:schemas-microsoft-com:office:smarttags" w:element="metricconverter">
              <w:smartTagPr>
                <w:attr w:name="ProductID" w:val="8774 м3"/>
              </w:smartTagPr>
              <w:r>
                <w:rPr>
                  <w:rFonts w:ascii="Arial CYR" w:hAnsi="Arial CYR" w:cs="Arial CYR"/>
                  <w:sz w:val="20"/>
                  <w:szCs w:val="20"/>
                </w:rPr>
                <w:t xml:space="preserve">8774 </w:t>
              </w:r>
              <w:r w:rsidRPr="00316D1E">
                <w:rPr>
                  <w:rFonts w:ascii="Arial" w:hAnsi="Arial" w:cs="Arial"/>
                  <w:lang w:val="ru-RU" w:eastAsia="ru-RU"/>
                </w:rPr>
                <w:t>м3</w:t>
              </w:r>
            </w:smartTag>
          </w:p>
        </w:tc>
      </w:tr>
      <w:tr w:rsidR="000C5696" w:rsidRPr="006C13E2" w:rsidTr="000C4CF3">
        <w:trPr>
          <w:trHeight w:val="24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Теплове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навантаження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032217" w:rsidRDefault="009E2972" w:rsidP="000C4CF3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0.</w:t>
            </w:r>
            <w:r w:rsidR="000C5696">
              <w:rPr>
                <w:rFonts w:ascii="Arial" w:hAnsi="Arial" w:cs="Arial"/>
                <w:lang w:val="ru-RU" w:eastAsia="ru-RU"/>
              </w:rPr>
              <w:t>2102</w:t>
            </w:r>
            <w:r w:rsidR="000C5696" w:rsidRPr="00316D1E">
              <w:rPr>
                <w:rFonts w:ascii="Arial" w:hAnsi="Arial" w:cs="Arial"/>
                <w:lang w:val="ru-RU" w:eastAsia="ru-RU"/>
              </w:rPr>
              <w:t xml:space="preserve">Гкал/ </w:t>
            </w:r>
            <w:r w:rsidR="000C5696">
              <w:rPr>
                <w:rFonts w:ascii="Arial" w:hAnsi="Arial" w:cs="Arial"/>
                <w:lang w:val="ru-RU" w:eastAsia="ru-RU"/>
              </w:rPr>
              <w:t xml:space="preserve">год </w:t>
            </w:r>
          </w:p>
        </w:tc>
      </w:tr>
      <w:tr w:rsidR="000C5696" w:rsidRPr="006C13E2" w:rsidTr="000C4CF3">
        <w:trPr>
          <w:trHeight w:val="21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Кількість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людей в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час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316D1E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440</w:t>
            </w:r>
          </w:p>
        </w:tc>
      </w:tr>
      <w:tr w:rsidR="000C5696" w:rsidRPr="006C13E2" w:rsidTr="000C4CF3">
        <w:trPr>
          <w:trHeight w:val="17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Вид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316D1E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Централізоване</w:t>
            </w:r>
            <w:proofErr w:type="spellEnd"/>
          </w:p>
        </w:tc>
      </w:tr>
      <w:tr w:rsidR="000C5696" w:rsidRPr="006C13E2" w:rsidTr="000C4CF3">
        <w:trPr>
          <w:trHeight w:val="22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A44C4D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0000FF"/>
                <w:lang w:val="ru-RU" w:eastAsia="ru-RU"/>
              </w:rPr>
              <w:t>**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Найменування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приладу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обл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тип,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заводський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№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приладу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дата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встановлення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або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випуску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5696" w:rsidRPr="00032217" w:rsidRDefault="000C5696" w:rsidP="000C4CF3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>Теп</w:t>
            </w:r>
            <w:r>
              <w:rPr>
                <w:rFonts w:ascii="Arial" w:hAnsi="Arial" w:cs="Arial"/>
                <w:lang w:val="ru-RU" w:eastAsia="ru-RU"/>
              </w:rPr>
              <w:t xml:space="preserve">лова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- </w:t>
            </w:r>
            <w:proofErr w:type="spellStart"/>
            <w:r>
              <w:rPr>
                <w:rFonts w:ascii="Arial" w:hAnsi="Arial" w:cs="Arial"/>
                <w:lang w:val="en-US" w:eastAsia="ru-RU"/>
              </w:rPr>
              <w:t>Ultraheat</w:t>
            </w:r>
            <w:proofErr w:type="spellEnd"/>
            <w:r w:rsidRPr="00032217">
              <w:rPr>
                <w:rFonts w:ascii="Arial" w:hAnsi="Arial" w:cs="Arial"/>
                <w:lang w:val="ru-RU" w:eastAsia="ru-RU"/>
              </w:rPr>
              <w:t>-2</w:t>
            </w:r>
            <w:r>
              <w:rPr>
                <w:rFonts w:ascii="Arial" w:hAnsi="Arial" w:cs="Arial"/>
                <w:lang w:val="en-US" w:eastAsia="ru-RU"/>
              </w:rPr>
              <w:t>WR</w:t>
            </w:r>
            <w:r>
              <w:rPr>
                <w:rFonts w:ascii="Arial" w:hAnsi="Arial" w:cs="Arial"/>
                <w:lang w:val="ru-RU" w:eastAsia="ru-RU"/>
              </w:rPr>
              <w:t>, 2005 , № 65288040</w:t>
            </w:r>
          </w:p>
          <w:p w:rsidR="000C5696" w:rsidRDefault="000C5696" w:rsidP="000C4CF3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 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НИК 2301АП3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, </w:t>
            </w:r>
            <w:r>
              <w:rPr>
                <w:rFonts w:ascii="Arial" w:hAnsi="Arial" w:cs="Arial"/>
                <w:lang w:val="ru-RU" w:eastAsia="ru-RU"/>
              </w:rPr>
              <w:t>№ 1040550</w:t>
            </w:r>
          </w:p>
          <w:p w:rsidR="000C5696" w:rsidRPr="003C4E39" w:rsidRDefault="000C5696" w:rsidP="000C4CF3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НИК 2301АП3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, </w:t>
            </w:r>
            <w:r>
              <w:rPr>
                <w:rFonts w:ascii="Arial" w:hAnsi="Arial" w:cs="Arial"/>
                <w:lang w:val="ru-RU" w:eastAsia="ru-RU"/>
              </w:rPr>
              <w:t>№ 1040561</w:t>
            </w:r>
          </w:p>
          <w:p w:rsidR="000C5696" w:rsidRPr="00316D1E" w:rsidRDefault="000C5696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Хол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ода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-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водомір</w:t>
            </w:r>
            <w:proofErr w:type="spellEnd"/>
          </w:p>
        </w:tc>
      </w:tr>
      <w:tr w:rsidR="000C4CF3" w:rsidRPr="006C13E2" w:rsidTr="000C4CF3">
        <w:trPr>
          <w:trHeight w:val="138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4CF3" w:rsidRPr="00A44C4D" w:rsidRDefault="000C4CF3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333333"/>
                <w:lang w:val="ru-RU" w:eastAsia="ru-RU"/>
              </w:rPr>
              <w:t>17</w:t>
            </w: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4CF3" w:rsidRPr="00A44C4D" w:rsidRDefault="000C4CF3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Постачальники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ресурсі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</w:t>
            </w:r>
            <w:proofErr w:type="spellEnd"/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4CF3" w:rsidRPr="00316D1E" w:rsidRDefault="000C4CF3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Хол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ода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КП « БДВК</w:t>
            </w:r>
            <w:r w:rsidRPr="00316D1E">
              <w:rPr>
                <w:rFonts w:ascii="Arial" w:hAnsi="Arial" w:cs="Arial"/>
                <w:lang w:val="ru-RU" w:eastAsia="ru-RU"/>
              </w:rPr>
              <w:t>»,</w:t>
            </w:r>
          </w:p>
          <w:p w:rsidR="000C4CF3" w:rsidRDefault="000C4CF3" w:rsidP="000C4CF3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 Теплова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- </w:t>
            </w:r>
            <w:r>
              <w:rPr>
                <w:rFonts w:ascii="Arial" w:hAnsi="Arial" w:cs="Arial"/>
                <w:lang w:val="ru-RU" w:eastAsia="ru-RU"/>
              </w:rPr>
              <w:t>КП « БДТЕ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», </w:t>
            </w:r>
          </w:p>
          <w:p w:rsidR="000C4CF3" w:rsidRPr="00316D1E" w:rsidRDefault="000C4CF3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– «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Одеська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енергопостачальна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компанія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»</w:t>
            </w:r>
          </w:p>
        </w:tc>
      </w:tr>
      <w:tr w:rsidR="000C4CF3" w:rsidRPr="006C13E2" w:rsidTr="000C4CF3">
        <w:trPr>
          <w:trHeight w:val="140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4CF3" w:rsidRPr="00A44C4D" w:rsidRDefault="000C4CF3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333333"/>
                <w:lang w:val="ru-RU" w:eastAsia="ru-RU"/>
              </w:rPr>
              <w:lastRenderedPageBreak/>
              <w:t>18</w:t>
            </w: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4CF3" w:rsidRPr="00A44C4D" w:rsidRDefault="000C4CF3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Тариф на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кожний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тип ресурсу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C4CF3" w:rsidRPr="00316D1E" w:rsidRDefault="000C4CF3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Теплова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–1682,2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/Гкал</w:t>
            </w:r>
          </w:p>
          <w:p w:rsidR="000C4CF3" w:rsidRPr="00316D1E" w:rsidRDefault="000C4CF3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Холодна вода </w:t>
            </w:r>
            <w:r>
              <w:rPr>
                <w:rFonts w:ascii="Arial" w:hAnsi="Arial" w:cs="Arial"/>
                <w:lang w:val="ru-RU" w:eastAsia="ru-RU"/>
              </w:rPr>
              <w:t xml:space="preserve">39.23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/м3</w:t>
            </w:r>
          </w:p>
          <w:p w:rsidR="000C4CF3" w:rsidRPr="00316D1E" w:rsidRDefault="000C4CF3" w:rsidP="000C4CF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Електроенергія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 - 2.8659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/кВт*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ч</w:t>
            </w:r>
            <w:proofErr w:type="gramEnd"/>
          </w:p>
        </w:tc>
      </w:tr>
    </w:tbl>
    <w:p w:rsidR="000C5696" w:rsidRDefault="000C5696"/>
    <w:sectPr w:rsidR="000C5696" w:rsidSect="001A3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characterSpacingControl w:val="doNotCompress"/>
  <w:compat/>
  <w:rsids>
    <w:rsidRoot w:val="00F911BC"/>
    <w:rsid w:val="00032217"/>
    <w:rsid w:val="00056AFA"/>
    <w:rsid w:val="000C4CF3"/>
    <w:rsid w:val="000C5696"/>
    <w:rsid w:val="000D51DF"/>
    <w:rsid w:val="00140435"/>
    <w:rsid w:val="001A3421"/>
    <w:rsid w:val="001C06F3"/>
    <w:rsid w:val="0021535B"/>
    <w:rsid w:val="00226272"/>
    <w:rsid w:val="0025358C"/>
    <w:rsid w:val="00316D1E"/>
    <w:rsid w:val="003C4E39"/>
    <w:rsid w:val="00512B43"/>
    <w:rsid w:val="005F23D2"/>
    <w:rsid w:val="00613501"/>
    <w:rsid w:val="0063241F"/>
    <w:rsid w:val="00656A7A"/>
    <w:rsid w:val="006609FD"/>
    <w:rsid w:val="006C13E2"/>
    <w:rsid w:val="006F54D8"/>
    <w:rsid w:val="00711A33"/>
    <w:rsid w:val="007924F1"/>
    <w:rsid w:val="00801595"/>
    <w:rsid w:val="008F7967"/>
    <w:rsid w:val="00921AB9"/>
    <w:rsid w:val="009829E0"/>
    <w:rsid w:val="009E2972"/>
    <w:rsid w:val="00A37D96"/>
    <w:rsid w:val="00A44C4D"/>
    <w:rsid w:val="00A53899"/>
    <w:rsid w:val="00A86770"/>
    <w:rsid w:val="00B06C81"/>
    <w:rsid w:val="00BA0626"/>
    <w:rsid w:val="00BD7484"/>
    <w:rsid w:val="00BF150D"/>
    <w:rsid w:val="00D2007A"/>
    <w:rsid w:val="00D34FE1"/>
    <w:rsid w:val="00DC243A"/>
    <w:rsid w:val="00DE592C"/>
    <w:rsid w:val="00E33403"/>
    <w:rsid w:val="00E334AC"/>
    <w:rsid w:val="00E93E90"/>
    <w:rsid w:val="00EF4B14"/>
    <w:rsid w:val="00F14CAD"/>
    <w:rsid w:val="00F27B6E"/>
    <w:rsid w:val="00F32429"/>
    <w:rsid w:val="00F57D0D"/>
    <w:rsid w:val="00F775FF"/>
    <w:rsid w:val="00F84E4C"/>
    <w:rsid w:val="00F91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2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44C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pple-tab-span">
    <w:name w:val="apple-tab-span"/>
    <w:basedOn w:val="a0"/>
    <w:uiPriority w:val="99"/>
    <w:rsid w:val="00A44C4D"/>
    <w:rPr>
      <w:rFonts w:cs="Times New Roman"/>
    </w:rPr>
  </w:style>
  <w:style w:type="character" w:styleId="a4">
    <w:name w:val="Hyperlink"/>
    <w:basedOn w:val="a0"/>
    <w:uiPriority w:val="99"/>
    <w:rsid w:val="00EF4B1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2130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130488">
          <w:marLeft w:val="-4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130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etsad2-bdnistr@ukr.ne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&#1056;&#1040;&#1041;&#1054;&#1058;&#1040;\&#1057;&#1052;&#1040;&#1056;&#1058;%20&#1069;&#1053;&#1045;&#1056;&#1044;&#1046;&#1048;\&#1040;IC\&#1072;&#1085;&#1082;&#1077;&#1090;&#1072;%20&#1086;&#1073;&#1098;&#1077;&#1090;&#1072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анкета объета</Template>
  <TotalTime>7</TotalTime>
  <Pages>2</Pages>
  <Words>837</Words>
  <Characters>478</Characters>
  <Application>Microsoft Office Word</Application>
  <DocSecurity>0</DocSecurity>
  <Lines>3</Lines>
  <Paragraphs>2</Paragraphs>
  <ScaleCrop>false</ScaleCrop>
  <Company>Ispolkom</Company>
  <LinksUpToDate>false</LinksUpToDate>
  <CharactersWithSpaces>1313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Michalich</dc:creator>
  <cp:lastModifiedBy>USER</cp:lastModifiedBy>
  <cp:revision>2</cp:revision>
  <dcterms:created xsi:type="dcterms:W3CDTF">2020-06-26T09:57:00Z</dcterms:created>
  <dcterms:modified xsi:type="dcterms:W3CDTF">2020-06-26T09:57:00Z</dcterms:modified>
</cp:coreProperties>
</file>