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501" w:rsidRPr="00A44C4D" w:rsidRDefault="00613501" w:rsidP="00B10D4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407"/>
        <w:gridCol w:w="3642"/>
      </w:tblGrid>
      <w:tr w:rsidR="00613501" w:rsidRPr="006C13E2" w:rsidTr="002D3B9A">
        <w:trPr>
          <w:trHeight w:val="3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C4E39" w:rsidRDefault="00613501" w:rsidP="002D3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Кузнецова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Надія Семенівна</w:t>
            </w:r>
          </w:p>
        </w:tc>
      </w:tr>
      <w:tr w:rsidR="00613501" w:rsidRPr="006C13E2" w:rsidTr="002D3B9A">
        <w:trPr>
          <w:trHeight w:val="3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З</w:t>
            </w:r>
            <w:r>
              <w:rPr>
                <w:rFonts w:ascii="Arial" w:hAnsi="Arial" w:cs="Arial"/>
                <w:lang w:val="ru-RU" w:eastAsia="ru-RU"/>
              </w:rPr>
              <w:t>авгосп</w:t>
            </w:r>
            <w:proofErr w:type="spellEnd"/>
          </w:p>
        </w:tc>
      </w:tr>
      <w:tr w:rsidR="00613501" w:rsidRPr="006C13E2" w:rsidTr="002D3B9A">
        <w:trPr>
          <w:trHeight w:val="2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25358C" w:rsidRDefault="00C7227B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613501" w:rsidRPr="0025358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detsa</w:t>
              </w:r>
              <w:r w:rsidR="00613501" w:rsidRPr="0025358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="00613501" w:rsidRPr="0025358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1@</w:t>
              </w:r>
              <w:r w:rsidR="00613501" w:rsidRPr="0025358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ukr</w:t>
              </w:r>
              <w:r w:rsidR="00613501" w:rsidRPr="0025358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613501" w:rsidRPr="0025358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net</w:t>
              </w:r>
            </w:hyperlink>
          </w:p>
        </w:tc>
      </w:tr>
      <w:tr w:rsidR="00613501" w:rsidRPr="006C13E2" w:rsidTr="002D3B9A">
        <w:trPr>
          <w:trHeight w:val="2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EF4B14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2-72-76</w:t>
            </w:r>
          </w:p>
        </w:tc>
      </w:tr>
      <w:tr w:rsidR="00613501" w:rsidRPr="006C13E2" w:rsidTr="002D3B9A">
        <w:trPr>
          <w:trHeight w:val="5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  <w:p w:rsidR="00613501" w:rsidRPr="00A44C4D" w:rsidRDefault="00613501" w:rsidP="002D3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навчальний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заклад №1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Малятко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613501" w:rsidRPr="006C13E2" w:rsidTr="002D3B9A">
        <w:trPr>
          <w:trHeight w:val="4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( </w:t>
            </w:r>
            <w:proofErr w:type="gramEnd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 xml:space="preserve">при </w:t>
            </w:r>
            <w:proofErr w:type="spellStart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>наявності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Додається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(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прикріпити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до листа в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игляді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613501" w:rsidRPr="006C13E2" w:rsidTr="002D3B9A">
        <w:trPr>
          <w:trHeight w:val="3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балансоутримувач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міська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 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 xml:space="preserve">( </w:t>
            </w:r>
            <w:proofErr w:type="spellStart"/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інше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613501" w:rsidRPr="006C13E2" w:rsidTr="002D3B9A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1889, 1969</w:t>
            </w:r>
          </w:p>
        </w:tc>
      </w:tr>
      <w:tr w:rsidR="00613501" w:rsidRPr="006C13E2" w:rsidTr="002D3B9A">
        <w:trPr>
          <w:trHeight w:val="4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Єврейська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, 9</w:t>
            </w:r>
            <w:r w:rsidRPr="00316D1E">
              <w:rPr>
                <w:rFonts w:ascii="Arial" w:hAnsi="Arial" w:cs="Arial"/>
                <w:lang w:val="ru-RU" w:eastAsia="ru-RU"/>
              </w:rPr>
              <w:t>  </w:t>
            </w:r>
          </w:p>
        </w:tc>
      </w:tr>
      <w:tr w:rsidR="00613501" w:rsidRPr="006C13E2" w:rsidTr="002D3B9A">
        <w:trPr>
          <w:trHeight w:val="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613501" w:rsidRPr="006C13E2" w:rsidTr="002D3B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дитячий заклад</w:t>
            </w:r>
          </w:p>
        </w:tc>
      </w:tr>
      <w:tr w:rsidR="00613501" w:rsidRPr="006C13E2" w:rsidTr="002D3B9A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r w:rsidR="00E35106">
              <w:rPr>
                <w:rFonts w:ascii="Arial" w:hAnsi="Arial" w:cs="Arial"/>
                <w:lang w:val="ru-RU" w:eastAsia="ru-RU"/>
              </w:rPr>
              <w:t>4661.</w:t>
            </w:r>
            <w:r>
              <w:rPr>
                <w:rFonts w:ascii="Arial" w:hAnsi="Arial" w:cs="Arial"/>
                <w:lang w:val="ru-RU" w:eastAsia="ru-RU"/>
              </w:rPr>
              <w:t>9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 м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2</w:t>
            </w:r>
            <w:proofErr w:type="gramEnd"/>
          </w:p>
        </w:tc>
      </w:tr>
      <w:tr w:rsidR="00613501" w:rsidRPr="006C13E2" w:rsidTr="002D3B9A">
        <w:trPr>
          <w:trHeight w:val="2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2D3B9A" w:rsidRDefault="00613501" w:rsidP="002D3B9A">
            <w:pPr>
              <w:spacing w:line="240" w:lineRule="auto"/>
              <w:rPr>
                <w:rFonts w:ascii="Arial Narrow" w:hAnsi="Arial Narrow"/>
                <w:sz w:val="24"/>
                <w:szCs w:val="24"/>
                <w:lang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r w:rsidR="002D3B9A">
              <w:rPr>
                <w:rFonts w:ascii="Arial Narrow" w:hAnsi="Arial Narrow"/>
                <w:sz w:val="24"/>
                <w:szCs w:val="24"/>
                <w:lang w:val="ru-RU" w:eastAsia="ru-RU"/>
              </w:rPr>
              <w:t>об</w:t>
            </w:r>
            <w:proofErr w:type="spellStart"/>
            <w:r w:rsidR="002D3B9A">
              <w:rPr>
                <w:rFonts w:ascii="Arial Narrow" w:hAnsi="Arial Narrow"/>
                <w:sz w:val="24"/>
                <w:szCs w:val="24"/>
                <w:lang w:eastAsia="ru-RU"/>
              </w:rPr>
              <w:t>’є</w:t>
            </w:r>
            <w:proofErr w:type="gramStart"/>
            <w:r w:rsidR="002D3B9A">
              <w:rPr>
                <w:rFonts w:ascii="Arial Narrow" w:hAnsi="Arial Narrow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E35106" w:rsidP="002D3B9A">
            <w:pPr>
              <w:spacing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12431.</w:t>
            </w:r>
            <w:r w:rsidR="00613501">
              <w:rPr>
                <w:rFonts w:ascii="Arial CYR" w:hAnsi="Arial CYR" w:cs="Arial CYR"/>
                <w:sz w:val="20"/>
                <w:szCs w:val="20"/>
              </w:rPr>
              <w:t xml:space="preserve">5 </w:t>
            </w:r>
            <w:r w:rsidR="00613501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613501" w:rsidRPr="006C13E2" w:rsidTr="002D3B9A">
        <w:trPr>
          <w:trHeight w:val="3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E35106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4661.</w:t>
            </w:r>
            <w:r w:rsidR="00613501">
              <w:rPr>
                <w:rFonts w:ascii="Arial" w:hAnsi="Arial" w:cs="Arial"/>
                <w:lang w:val="ru-RU" w:eastAsia="ru-RU"/>
              </w:rPr>
              <w:t>9</w:t>
            </w:r>
            <w:r w:rsidR="00613501" w:rsidRPr="00316D1E">
              <w:rPr>
                <w:rFonts w:ascii="Arial" w:hAnsi="Arial" w:cs="Arial"/>
                <w:lang w:val="ru-RU" w:eastAsia="ru-RU"/>
              </w:rPr>
              <w:t xml:space="preserve"> м</w:t>
            </w:r>
            <w:proofErr w:type="gramStart"/>
            <w:r w:rsidR="00613501" w:rsidRPr="00316D1E">
              <w:rPr>
                <w:rFonts w:ascii="Arial" w:hAnsi="Arial" w:cs="Arial"/>
                <w:lang w:val="ru-RU" w:eastAsia="ru-RU"/>
              </w:rPr>
              <w:t>2</w:t>
            </w:r>
            <w:proofErr w:type="gramEnd"/>
          </w:p>
        </w:tc>
      </w:tr>
      <w:tr w:rsidR="00613501" w:rsidRPr="006C13E2" w:rsidTr="002D3B9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r w:rsidR="002D3B9A">
              <w:rPr>
                <w:rFonts w:ascii="Arial Narrow" w:hAnsi="Arial Narrow"/>
                <w:sz w:val="24"/>
                <w:szCs w:val="24"/>
                <w:lang w:val="ru-RU" w:eastAsia="ru-RU"/>
              </w:rPr>
              <w:t>об</w:t>
            </w:r>
            <w:proofErr w:type="spellStart"/>
            <w:r w:rsidR="002D3B9A">
              <w:rPr>
                <w:rFonts w:ascii="Arial Narrow" w:hAnsi="Arial Narrow"/>
                <w:sz w:val="24"/>
                <w:szCs w:val="24"/>
                <w:lang w:eastAsia="ru-RU"/>
              </w:rPr>
              <w:t>’є</w:t>
            </w:r>
            <w:proofErr w:type="gramStart"/>
            <w:r w:rsidR="002D3B9A">
              <w:rPr>
                <w:rFonts w:ascii="Arial Narrow" w:hAnsi="Arial Narrow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E35106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12431.</w:t>
            </w:r>
            <w:r w:rsidR="00613501">
              <w:rPr>
                <w:rFonts w:ascii="Arial CYR" w:hAnsi="Arial CYR" w:cs="Arial CYR"/>
                <w:sz w:val="20"/>
                <w:szCs w:val="20"/>
              </w:rPr>
              <w:t xml:space="preserve">5 </w:t>
            </w:r>
            <w:r w:rsidR="00613501"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613501" w:rsidRPr="006C13E2" w:rsidTr="002D3B9A">
        <w:trPr>
          <w:trHeight w:val="3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032217" w:rsidRDefault="00E35106" w:rsidP="002D3B9A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0.</w:t>
            </w:r>
            <w:r w:rsidR="00613501">
              <w:rPr>
                <w:rFonts w:ascii="Arial" w:hAnsi="Arial" w:cs="Arial"/>
                <w:lang w:val="ru-RU" w:eastAsia="ru-RU"/>
              </w:rPr>
              <w:t xml:space="preserve">097 </w:t>
            </w:r>
            <w:r w:rsidR="00613501"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 w:rsidR="00613501">
              <w:rPr>
                <w:rFonts w:ascii="Arial" w:hAnsi="Arial" w:cs="Arial"/>
                <w:lang w:val="ru-RU" w:eastAsia="ru-RU"/>
              </w:rPr>
              <w:t xml:space="preserve">год </w:t>
            </w:r>
          </w:p>
        </w:tc>
      </w:tr>
      <w:tr w:rsidR="00613501" w:rsidRPr="006C13E2" w:rsidTr="002D3B9A">
        <w:trPr>
          <w:trHeight w:val="2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239</w:t>
            </w:r>
          </w:p>
        </w:tc>
      </w:tr>
      <w:tr w:rsidR="00613501" w:rsidRPr="006C13E2" w:rsidTr="00B10D46">
        <w:trPr>
          <w:trHeight w:val="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316D1E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Централізоване</w:t>
            </w:r>
            <w:proofErr w:type="spellEnd"/>
          </w:p>
        </w:tc>
      </w:tr>
      <w:tr w:rsidR="00613501" w:rsidRPr="006C13E2" w:rsidTr="002D3B9A">
        <w:trPr>
          <w:trHeight w:val="23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A44C4D" w:rsidRDefault="00613501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13501" w:rsidRPr="00032217" w:rsidRDefault="00613501" w:rsidP="002D3B9A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en-US" w:eastAsia="ru-RU"/>
              </w:rPr>
              <w:t>Ultraheat</w:t>
            </w:r>
            <w:proofErr w:type="spellEnd"/>
            <w:r w:rsidRPr="00032217">
              <w:rPr>
                <w:rFonts w:ascii="Arial" w:hAnsi="Arial" w:cs="Arial"/>
                <w:lang w:val="ru-RU" w:eastAsia="ru-RU"/>
              </w:rPr>
              <w:t>-2</w:t>
            </w:r>
            <w:r>
              <w:rPr>
                <w:rFonts w:ascii="Arial" w:hAnsi="Arial" w:cs="Arial"/>
                <w:lang w:val="en-US" w:eastAsia="ru-RU"/>
              </w:rPr>
              <w:t>WR</w:t>
            </w:r>
            <w:r>
              <w:rPr>
                <w:rFonts w:ascii="Arial" w:hAnsi="Arial" w:cs="Arial"/>
                <w:lang w:val="ru-RU" w:eastAsia="ru-RU"/>
              </w:rPr>
              <w:t>, 200</w:t>
            </w:r>
            <w:r w:rsidRPr="00032217">
              <w:rPr>
                <w:rFonts w:ascii="Arial" w:hAnsi="Arial" w:cs="Arial"/>
                <w:lang w:val="ru-RU" w:eastAsia="ru-RU"/>
              </w:rPr>
              <w:t>6</w:t>
            </w:r>
            <w:r>
              <w:rPr>
                <w:rFonts w:ascii="Arial" w:hAnsi="Arial" w:cs="Arial"/>
                <w:lang w:val="ru-RU" w:eastAsia="ru-RU"/>
              </w:rPr>
              <w:t xml:space="preserve"> , № </w:t>
            </w:r>
            <w:r w:rsidRPr="00032217">
              <w:rPr>
                <w:rFonts w:ascii="Arial" w:hAnsi="Arial" w:cs="Arial"/>
                <w:lang w:val="ru-RU" w:eastAsia="ru-RU"/>
              </w:rPr>
              <w:t>65313192</w:t>
            </w:r>
          </w:p>
          <w:p w:rsidR="00613501" w:rsidRDefault="00613501" w:rsidP="002D3B9A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</w:t>
            </w:r>
            <w:r w:rsidRPr="00032217">
              <w:rPr>
                <w:rFonts w:ascii="Arial" w:hAnsi="Arial" w:cs="Arial"/>
                <w:lang w:val="ru-RU" w:eastAsia="ru-RU"/>
              </w:rPr>
              <w:t>2</w:t>
            </w:r>
            <w:r>
              <w:rPr>
                <w:rFonts w:ascii="Arial" w:hAnsi="Arial" w:cs="Arial"/>
                <w:lang w:eastAsia="ru-RU"/>
              </w:rPr>
              <w:t>В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7952157</w:t>
            </w:r>
          </w:p>
          <w:p w:rsidR="002D3B9A" w:rsidRDefault="00613501" w:rsidP="002D3B9A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2301АП3В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8366282</w:t>
            </w:r>
          </w:p>
          <w:p w:rsidR="00613501" w:rsidRPr="002D3B9A" w:rsidRDefault="00613501" w:rsidP="002D3B9A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2D3B9A" w:rsidRPr="006C13E2" w:rsidTr="002D3B9A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B9A" w:rsidRPr="00A44C4D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17</w:t>
            </w: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B9A" w:rsidRPr="00A44C4D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B9A" w:rsidRPr="00316D1E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2D3B9A" w:rsidRDefault="002D3B9A" w:rsidP="002D3B9A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2D3B9A" w:rsidRPr="00316D1E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2D3B9A" w:rsidRPr="006C13E2" w:rsidTr="002D3B9A">
        <w:trPr>
          <w:trHeight w:val="1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B9A" w:rsidRPr="00A44C4D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lastRenderedPageBreak/>
              <w:t>18</w:t>
            </w: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B9A" w:rsidRPr="00A44C4D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  <w:p w:rsidR="002D3B9A" w:rsidRPr="00A44C4D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B9A" w:rsidRPr="00316D1E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–1682,2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/Гкал</w:t>
            </w:r>
          </w:p>
          <w:p w:rsidR="002D3B9A" w:rsidRDefault="002D3B9A" w:rsidP="002D3B9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2D3B9A" w:rsidRPr="00316D1E" w:rsidRDefault="002D3B9A" w:rsidP="00FE187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 - 2.8659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/кВт*ч</w:t>
            </w:r>
          </w:p>
        </w:tc>
      </w:tr>
    </w:tbl>
    <w:p w:rsidR="00613501" w:rsidRDefault="00613501"/>
    <w:sectPr w:rsidR="00613501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32217"/>
    <w:rsid w:val="00056AFA"/>
    <w:rsid w:val="00140435"/>
    <w:rsid w:val="001A3421"/>
    <w:rsid w:val="001C06F3"/>
    <w:rsid w:val="0021535B"/>
    <w:rsid w:val="00226272"/>
    <w:rsid w:val="0025358C"/>
    <w:rsid w:val="002D3B9A"/>
    <w:rsid w:val="00316D1E"/>
    <w:rsid w:val="003C4E39"/>
    <w:rsid w:val="00512B43"/>
    <w:rsid w:val="005F23D2"/>
    <w:rsid w:val="00613501"/>
    <w:rsid w:val="0063241F"/>
    <w:rsid w:val="00656A7A"/>
    <w:rsid w:val="006C13E2"/>
    <w:rsid w:val="00711A33"/>
    <w:rsid w:val="007924F1"/>
    <w:rsid w:val="009829E0"/>
    <w:rsid w:val="00A44C4D"/>
    <w:rsid w:val="00A53899"/>
    <w:rsid w:val="00A86770"/>
    <w:rsid w:val="00B06C81"/>
    <w:rsid w:val="00B10D46"/>
    <w:rsid w:val="00BA0626"/>
    <w:rsid w:val="00BD7484"/>
    <w:rsid w:val="00BF150D"/>
    <w:rsid w:val="00C7227B"/>
    <w:rsid w:val="00D2007A"/>
    <w:rsid w:val="00D34FE1"/>
    <w:rsid w:val="00D54DE4"/>
    <w:rsid w:val="00DC243A"/>
    <w:rsid w:val="00DE592C"/>
    <w:rsid w:val="00E33403"/>
    <w:rsid w:val="00E35106"/>
    <w:rsid w:val="00E93E90"/>
    <w:rsid w:val="00EC6821"/>
    <w:rsid w:val="00EF4B14"/>
    <w:rsid w:val="00F14CAD"/>
    <w:rsid w:val="00F23714"/>
    <w:rsid w:val="00F32429"/>
    <w:rsid w:val="00F57D0D"/>
    <w:rsid w:val="00F775FF"/>
    <w:rsid w:val="00F84E4C"/>
    <w:rsid w:val="00F911BC"/>
    <w:rsid w:val="00FE1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65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3953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sad1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1</TotalTime>
  <Pages>2</Pages>
  <Words>857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Ispolkom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3</cp:revision>
  <dcterms:created xsi:type="dcterms:W3CDTF">2020-06-26T09:50:00Z</dcterms:created>
  <dcterms:modified xsi:type="dcterms:W3CDTF">2020-08-04T07:30:00Z</dcterms:modified>
</cp:coreProperties>
</file>